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E40" w:rsidRDefault="00221E40" w:rsidP="00FD0DC3">
      <w:pPr>
        <w:contextualSpacing/>
        <w:jc w:val="center"/>
        <w:rPr>
          <w:b/>
          <w:sz w:val="16"/>
          <w:szCs w:val="16"/>
        </w:rPr>
      </w:pPr>
      <w:r w:rsidRPr="00E44597">
        <w:rPr>
          <w:b/>
          <w:sz w:val="16"/>
          <w:szCs w:val="16"/>
        </w:rPr>
        <w:t xml:space="preserve">ВНИМАНИЕ! ВСЕ </w:t>
      </w:r>
      <w:r>
        <w:rPr>
          <w:b/>
          <w:sz w:val="16"/>
          <w:szCs w:val="16"/>
        </w:rPr>
        <w:t xml:space="preserve">СТРОКИ </w:t>
      </w:r>
      <w:r w:rsidRPr="00E44597">
        <w:rPr>
          <w:b/>
          <w:sz w:val="16"/>
          <w:szCs w:val="16"/>
        </w:rPr>
        <w:t xml:space="preserve"> ЗАЯВЛЕНИЯ ОБЯЗАТЕЛЬНО ДОЛЖНЫ БЫТЬ ЗАПОЛНЕНЫ!</w:t>
      </w:r>
    </w:p>
    <w:p w:rsidR="00221E40" w:rsidRPr="00E44597" w:rsidRDefault="00221E40" w:rsidP="00FD0DC3">
      <w:pPr>
        <w:contextualSpacing/>
        <w:jc w:val="center"/>
        <w:rPr>
          <w:b/>
          <w:sz w:val="16"/>
          <w:szCs w:val="16"/>
        </w:rPr>
      </w:pPr>
    </w:p>
    <w:p w:rsidR="00221E40" w:rsidRDefault="00221E40" w:rsidP="00FD0DC3">
      <w:pPr>
        <w:ind w:left="4678"/>
        <w:contextualSpacing/>
      </w:pPr>
      <w:r w:rsidRPr="00652335">
        <w:t>Директору МА</w:t>
      </w:r>
      <w:r>
        <w:t>У</w:t>
      </w:r>
      <w:r w:rsidRPr="00652335">
        <w:t xml:space="preserve"> </w:t>
      </w:r>
    </w:p>
    <w:p w:rsidR="00221E40" w:rsidRPr="00652335" w:rsidRDefault="00221E40" w:rsidP="00FD0DC3">
      <w:pPr>
        <w:ind w:left="4678"/>
        <w:contextualSpacing/>
      </w:pPr>
      <w:r>
        <w:t>«</w:t>
      </w:r>
      <w:r w:rsidRPr="00652335">
        <w:t>СШ</w:t>
      </w:r>
      <w:r>
        <w:t>ОР</w:t>
      </w:r>
      <w:r w:rsidRPr="00652335">
        <w:t xml:space="preserve"> «Яр Чаллы»</w:t>
      </w:r>
    </w:p>
    <w:p w:rsidR="00221E40" w:rsidRPr="00652335" w:rsidRDefault="00221E40" w:rsidP="00FD0DC3">
      <w:pPr>
        <w:ind w:left="4678"/>
        <w:contextualSpacing/>
      </w:pPr>
      <w:r w:rsidRPr="00652335">
        <w:t>Назипову М.Г.</w:t>
      </w:r>
    </w:p>
    <w:p w:rsidR="00221E40" w:rsidRPr="00652335" w:rsidRDefault="00221E40" w:rsidP="00FD0DC3">
      <w:pPr>
        <w:ind w:left="4678"/>
        <w:contextualSpacing/>
      </w:pPr>
      <w:r>
        <w:t>о</w:t>
      </w:r>
      <w:r w:rsidRPr="00652335">
        <w:t xml:space="preserve">т </w:t>
      </w:r>
      <w:r>
        <w:t>_______________________________</w:t>
      </w:r>
      <w:r w:rsidRPr="00652335">
        <w:t>_______________________________</w:t>
      </w:r>
    </w:p>
    <w:p w:rsidR="00221E40" w:rsidRPr="00652335" w:rsidRDefault="00221E40" w:rsidP="00FD0DC3">
      <w:pPr>
        <w:ind w:left="4678"/>
        <w:contextualSpacing/>
        <w:jc w:val="center"/>
        <w:rPr>
          <w:vertAlign w:val="superscript"/>
        </w:rPr>
      </w:pPr>
      <w:r w:rsidRPr="00652335">
        <w:rPr>
          <w:vertAlign w:val="superscript"/>
        </w:rPr>
        <w:t>(Ф.И.О. родителя, законного представителя)</w:t>
      </w:r>
    </w:p>
    <w:p w:rsidR="00221E40" w:rsidRPr="00F45BD0" w:rsidRDefault="00221E40" w:rsidP="00FD0DC3">
      <w:pPr>
        <w:ind w:left="567"/>
        <w:contextualSpacing/>
        <w:jc w:val="center"/>
        <w:rPr>
          <w:b/>
          <w:sz w:val="28"/>
          <w:szCs w:val="28"/>
          <w:vertAlign w:val="superscript"/>
        </w:rPr>
      </w:pPr>
      <w:r w:rsidRPr="00F45BD0">
        <w:rPr>
          <w:b/>
          <w:sz w:val="28"/>
          <w:szCs w:val="28"/>
          <w:vertAlign w:val="superscript"/>
        </w:rPr>
        <w:t>ЗАЯВЛЕНИЕ</w:t>
      </w:r>
    </w:p>
    <w:p w:rsidR="00221E40" w:rsidRPr="00652335" w:rsidRDefault="00221E40" w:rsidP="00FD0DC3">
      <w:pPr>
        <w:spacing w:line="360" w:lineRule="auto"/>
        <w:ind w:left="567"/>
        <w:contextualSpacing/>
        <w:jc w:val="both"/>
      </w:pPr>
      <w:r w:rsidRPr="00652335">
        <w:t>Прошу принять в</w:t>
      </w:r>
      <w:r>
        <w:t xml:space="preserve"> МАУ «СШОР «Яр Чаллы»</w:t>
      </w:r>
      <w:r w:rsidRPr="00652335">
        <w:t xml:space="preserve">  моего ребенка (сына, дочь)</w:t>
      </w:r>
    </w:p>
    <w:p w:rsidR="00221E40" w:rsidRPr="00652335" w:rsidRDefault="00221E40" w:rsidP="00FD0DC3">
      <w:pPr>
        <w:spacing w:line="360" w:lineRule="auto"/>
        <w:ind w:left="567"/>
        <w:contextualSpacing/>
        <w:jc w:val="both"/>
      </w:pPr>
      <w:r w:rsidRPr="00652335">
        <w:t>Ф.И.О. полностью _______________</w:t>
      </w:r>
      <w:r>
        <w:t>_______________________________________</w:t>
      </w:r>
    </w:p>
    <w:p w:rsidR="00221E40" w:rsidRPr="00652335" w:rsidRDefault="00221E40" w:rsidP="00FD0DC3">
      <w:pPr>
        <w:spacing w:line="360" w:lineRule="auto"/>
        <w:ind w:left="567"/>
        <w:contextualSpacing/>
        <w:jc w:val="both"/>
      </w:pPr>
      <w:r>
        <w:t>на отделение  __________</w:t>
      </w:r>
      <w:r w:rsidRPr="00652335">
        <w:t>____________________________________</w:t>
      </w:r>
    </w:p>
    <w:p w:rsidR="00221E40" w:rsidRPr="00652335" w:rsidRDefault="00221E40" w:rsidP="00FD0DC3">
      <w:pPr>
        <w:spacing w:line="360" w:lineRule="auto"/>
        <w:ind w:left="567"/>
        <w:contextualSpacing/>
        <w:jc w:val="both"/>
      </w:pPr>
      <w:r w:rsidRPr="00652335">
        <w:t>ч</w:t>
      </w:r>
      <w:r>
        <w:t>исло, месяц, год рождения ________________________</w:t>
      </w:r>
      <w:r w:rsidRPr="00652335">
        <w:t>______________________</w:t>
      </w:r>
    </w:p>
    <w:p w:rsidR="00221E40" w:rsidRPr="00652335" w:rsidRDefault="00221E40" w:rsidP="00FD0DC3">
      <w:pPr>
        <w:spacing w:line="360" w:lineRule="auto"/>
        <w:ind w:left="567"/>
        <w:contextualSpacing/>
        <w:jc w:val="both"/>
      </w:pPr>
      <w:r w:rsidRPr="00652335">
        <w:t>проживающего по адресу ________</w:t>
      </w:r>
      <w:r>
        <w:t>______</w:t>
      </w:r>
      <w:r w:rsidRPr="00652335">
        <w:t>___________</w:t>
      </w:r>
      <w:r>
        <w:t>_____________</w:t>
      </w:r>
      <w:r w:rsidRPr="00652335">
        <w:t>_________</w:t>
      </w:r>
    </w:p>
    <w:p w:rsidR="00221E40" w:rsidRPr="00652335" w:rsidRDefault="00221E40" w:rsidP="00FD0DC3">
      <w:pPr>
        <w:spacing w:line="360" w:lineRule="auto"/>
        <w:ind w:left="567"/>
        <w:contextualSpacing/>
        <w:jc w:val="both"/>
      </w:pPr>
      <w:r w:rsidRPr="00817678">
        <w:rPr>
          <w:b/>
        </w:rPr>
        <w:t>свидетельство о рождении ребенка</w:t>
      </w:r>
      <w:r w:rsidRPr="00652335">
        <w:t xml:space="preserve"> серия ________</w:t>
      </w:r>
      <w:r>
        <w:t>__</w:t>
      </w:r>
      <w:r w:rsidRPr="00652335">
        <w:t xml:space="preserve"> № _______________</w:t>
      </w:r>
      <w:r>
        <w:t>______</w:t>
      </w:r>
    </w:p>
    <w:p w:rsidR="00221E40" w:rsidRDefault="00221E40" w:rsidP="00FD0DC3">
      <w:pPr>
        <w:ind w:left="567"/>
        <w:contextualSpacing/>
        <w:jc w:val="both"/>
      </w:pPr>
      <w:r w:rsidRPr="00652335">
        <w:t>выдан</w:t>
      </w:r>
      <w:r>
        <w:t xml:space="preserve"> </w:t>
      </w:r>
      <w:r w:rsidRPr="00B96ABC">
        <w:rPr>
          <w:b/>
        </w:rPr>
        <w:t>дата</w:t>
      </w:r>
      <w:r>
        <w:t>________________ кем выдан ___________________________________</w:t>
      </w:r>
    </w:p>
    <w:p w:rsidR="00221E40" w:rsidRDefault="00221E40" w:rsidP="00FD0DC3">
      <w:pPr>
        <w:ind w:left="567"/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</w:t>
      </w:r>
      <w:r w:rsidRPr="00E44597">
        <w:rPr>
          <w:sz w:val="16"/>
          <w:szCs w:val="16"/>
        </w:rPr>
        <w:t>(</w:t>
      </w:r>
      <w:r w:rsidRPr="00E44597">
        <w:rPr>
          <w:b/>
          <w:sz w:val="16"/>
          <w:szCs w:val="16"/>
        </w:rPr>
        <w:t>число</w:t>
      </w:r>
      <w:r w:rsidRPr="00E44597">
        <w:rPr>
          <w:sz w:val="16"/>
          <w:szCs w:val="16"/>
        </w:rPr>
        <w:t xml:space="preserve"> и место выдачи)</w:t>
      </w:r>
    </w:p>
    <w:p w:rsidR="00221E40" w:rsidRPr="00E44597" w:rsidRDefault="00221E40" w:rsidP="00FD0DC3">
      <w:pPr>
        <w:ind w:left="567"/>
        <w:contextualSpacing/>
        <w:jc w:val="both"/>
        <w:rPr>
          <w:sz w:val="16"/>
          <w:szCs w:val="16"/>
        </w:rPr>
      </w:pPr>
    </w:p>
    <w:p w:rsidR="00221E40" w:rsidRPr="00652335" w:rsidRDefault="00221E40" w:rsidP="00FD0DC3">
      <w:pPr>
        <w:spacing w:line="360" w:lineRule="auto"/>
        <w:ind w:left="567"/>
        <w:contextualSpacing/>
        <w:jc w:val="both"/>
      </w:pPr>
      <w:r>
        <w:t xml:space="preserve">обучается в школе № ______, класс </w:t>
      </w:r>
      <w:r w:rsidRPr="00652335">
        <w:t>___</w:t>
      </w:r>
      <w:r>
        <w:t>___</w:t>
      </w:r>
      <w:r w:rsidRPr="00652335">
        <w:t xml:space="preserve">, телефон </w:t>
      </w:r>
      <w:r>
        <w:t>(дом.</w:t>
      </w:r>
      <w:r w:rsidRPr="00652335">
        <w:t>) ____</w:t>
      </w:r>
      <w:r>
        <w:t>__________________</w:t>
      </w:r>
    </w:p>
    <w:p w:rsidR="00221E40" w:rsidRPr="00652335" w:rsidRDefault="00221E40" w:rsidP="00FD0DC3">
      <w:pPr>
        <w:spacing w:line="360" w:lineRule="auto"/>
        <w:ind w:left="567"/>
        <w:contextualSpacing/>
        <w:jc w:val="both"/>
        <w:rPr>
          <w:b/>
        </w:rPr>
      </w:pPr>
      <w:r w:rsidRPr="00652335">
        <w:rPr>
          <w:b/>
        </w:rPr>
        <w:t>Данные о родителях:</w:t>
      </w:r>
      <w:bookmarkStart w:id="0" w:name="_GoBack"/>
      <w:bookmarkEnd w:id="0"/>
    </w:p>
    <w:p w:rsidR="00221E40" w:rsidRPr="00652335" w:rsidRDefault="00221E40" w:rsidP="00FD0DC3">
      <w:pPr>
        <w:spacing w:line="360" w:lineRule="auto"/>
        <w:ind w:left="567"/>
        <w:contextualSpacing/>
        <w:jc w:val="both"/>
      </w:pPr>
      <w:r w:rsidRPr="00652335">
        <w:rPr>
          <w:b/>
        </w:rPr>
        <w:t xml:space="preserve">Мать: </w:t>
      </w:r>
      <w:r w:rsidRPr="00652335">
        <w:t>Ф.И.О. __________________</w:t>
      </w:r>
      <w:r>
        <w:t>________</w:t>
      </w:r>
      <w:r w:rsidRPr="00652335">
        <w:t>__________</w:t>
      </w:r>
      <w:r>
        <w:t>_____________</w:t>
      </w:r>
      <w:r w:rsidRPr="00652335">
        <w:t>_________</w:t>
      </w:r>
    </w:p>
    <w:p w:rsidR="00221E40" w:rsidRPr="00652335" w:rsidRDefault="00221E40" w:rsidP="00FD0DC3">
      <w:pPr>
        <w:spacing w:line="360" w:lineRule="auto"/>
        <w:ind w:left="567"/>
        <w:contextualSpacing/>
        <w:jc w:val="both"/>
      </w:pPr>
      <w:r w:rsidRPr="00652335">
        <w:t>место работы _______________________________________</w:t>
      </w:r>
      <w:r>
        <w:t>__________________</w:t>
      </w:r>
      <w:r w:rsidRPr="00652335">
        <w:t>_</w:t>
      </w:r>
    </w:p>
    <w:p w:rsidR="00221E40" w:rsidRPr="00652335" w:rsidRDefault="00221E40" w:rsidP="00FD0DC3">
      <w:pPr>
        <w:spacing w:line="360" w:lineRule="auto"/>
        <w:ind w:left="567"/>
        <w:contextualSpacing/>
        <w:jc w:val="both"/>
      </w:pPr>
      <w:r>
        <w:t xml:space="preserve">должность </w:t>
      </w:r>
      <w:r w:rsidRPr="00652335">
        <w:t>________</w:t>
      </w:r>
      <w:r>
        <w:t xml:space="preserve">______, телефон: </w:t>
      </w:r>
      <w:r w:rsidRPr="00652335">
        <w:t>сотовый</w:t>
      </w:r>
      <w:r>
        <w:t xml:space="preserve"> _______</w:t>
      </w:r>
      <w:r w:rsidRPr="00652335">
        <w:t>___</w:t>
      </w:r>
      <w:r>
        <w:t>___________</w:t>
      </w:r>
      <w:r w:rsidRPr="00652335">
        <w:t>________</w:t>
      </w:r>
    </w:p>
    <w:p w:rsidR="00221E40" w:rsidRPr="00652335" w:rsidRDefault="00221E40" w:rsidP="00FD0DC3">
      <w:pPr>
        <w:spacing w:line="360" w:lineRule="auto"/>
        <w:ind w:left="567"/>
        <w:contextualSpacing/>
        <w:jc w:val="both"/>
      </w:pPr>
      <w:r>
        <w:rPr>
          <w:b/>
        </w:rPr>
        <w:t>Отец</w:t>
      </w:r>
      <w:r w:rsidRPr="00652335">
        <w:rPr>
          <w:b/>
        </w:rPr>
        <w:t xml:space="preserve">: </w:t>
      </w:r>
      <w:r w:rsidRPr="00652335">
        <w:t>Ф.И.О. __________________</w:t>
      </w:r>
      <w:r>
        <w:t>________</w:t>
      </w:r>
      <w:r w:rsidRPr="00652335">
        <w:t>__________</w:t>
      </w:r>
      <w:r>
        <w:t>_____________</w:t>
      </w:r>
      <w:r w:rsidRPr="00652335">
        <w:t>_________</w:t>
      </w:r>
    </w:p>
    <w:p w:rsidR="00221E40" w:rsidRPr="00652335" w:rsidRDefault="00221E40" w:rsidP="00FD0DC3">
      <w:pPr>
        <w:spacing w:line="360" w:lineRule="auto"/>
        <w:ind w:left="567"/>
        <w:contextualSpacing/>
        <w:jc w:val="both"/>
      </w:pPr>
      <w:r w:rsidRPr="00652335">
        <w:t>место работы _______________________________________</w:t>
      </w:r>
      <w:r>
        <w:t>__________________</w:t>
      </w:r>
      <w:r w:rsidRPr="00652335">
        <w:t>_</w:t>
      </w:r>
    </w:p>
    <w:p w:rsidR="00221E40" w:rsidRDefault="00221E40" w:rsidP="00FD0DC3">
      <w:pPr>
        <w:spacing w:line="360" w:lineRule="auto"/>
        <w:ind w:left="567"/>
        <w:contextualSpacing/>
        <w:jc w:val="both"/>
      </w:pPr>
      <w:r>
        <w:t xml:space="preserve">должность </w:t>
      </w:r>
      <w:r w:rsidRPr="00652335">
        <w:t>________</w:t>
      </w:r>
      <w:r>
        <w:t xml:space="preserve">______, телефон: </w:t>
      </w:r>
      <w:r w:rsidRPr="00652335">
        <w:t>сотовый</w:t>
      </w:r>
      <w:r>
        <w:t xml:space="preserve"> _______</w:t>
      </w:r>
      <w:r w:rsidRPr="00652335">
        <w:t>___</w:t>
      </w:r>
      <w:r>
        <w:t>___________</w:t>
      </w:r>
      <w:r w:rsidRPr="00652335">
        <w:t>________</w:t>
      </w:r>
    </w:p>
    <w:p w:rsidR="00221E40" w:rsidRPr="00652335" w:rsidRDefault="00221E40" w:rsidP="00FD0DC3">
      <w:pPr>
        <w:spacing w:line="360" w:lineRule="auto"/>
        <w:ind w:left="567"/>
        <w:contextualSpacing/>
        <w:jc w:val="both"/>
      </w:pPr>
    </w:p>
    <w:p w:rsidR="00221E40" w:rsidRPr="005D6E94" w:rsidRDefault="00221E40" w:rsidP="00FD0DC3">
      <w:pPr>
        <w:ind w:left="567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С уставом МА</w:t>
      </w:r>
      <w:r w:rsidRPr="005D6E94">
        <w:rPr>
          <w:sz w:val="18"/>
          <w:szCs w:val="18"/>
        </w:rPr>
        <w:t>У</w:t>
      </w:r>
      <w:r>
        <w:rPr>
          <w:sz w:val="18"/>
          <w:szCs w:val="18"/>
        </w:rPr>
        <w:t xml:space="preserve"> «</w:t>
      </w:r>
      <w:r w:rsidRPr="005D6E94">
        <w:rPr>
          <w:sz w:val="18"/>
          <w:szCs w:val="18"/>
        </w:rPr>
        <w:t>СШ</w:t>
      </w:r>
      <w:r>
        <w:rPr>
          <w:sz w:val="18"/>
          <w:szCs w:val="18"/>
        </w:rPr>
        <w:t>ОР</w:t>
      </w:r>
      <w:r w:rsidRPr="005D6E94">
        <w:rPr>
          <w:sz w:val="18"/>
          <w:szCs w:val="18"/>
        </w:rPr>
        <w:t xml:space="preserve"> «Яр Чаллы», </w:t>
      </w:r>
      <w:r>
        <w:rPr>
          <w:sz w:val="18"/>
          <w:szCs w:val="18"/>
        </w:rPr>
        <w:t>программами спортивной подготовки, реализуемыми в МА</w:t>
      </w:r>
      <w:r w:rsidRPr="005D6E94">
        <w:rPr>
          <w:sz w:val="18"/>
          <w:szCs w:val="18"/>
        </w:rPr>
        <w:t>У</w:t>
      </w:r>
      <w:r>
        <w:rPr>
          <w:sz w:val="18"/>
          <w:szCs w:val="18"/>
        </w:rPr>
        <w:t xml:space="preserve"> «</w:t>
      </w:r>
      <w:r w:rsidRPr="005D6E94">
        <w:rPr>
          <w:sz w:val="18"/>
          <w:szCs w:val="18"/>
        </w:rPr>
        <w:t>СШ</w:t>
      </w:r>
      <w:r>
        <w:rPr>
          <w:sz w:val="18"/>
          <w:szCs w:val="18"/>
        </w:rPr>
        <w:t>ОР</w:t>
      </w:r>
      <w:r w:rsidRPr="005D6E94">
        <w:rPr>
          <w:sz w:val="18"/>
          <w:szCs w:val="18"/>
        </w:rPr>
        <w:t xml:space="preserve"> «Яр Чаллы», и другими документами, регламентирующими организацию процесса, ознакомлен(а).</w:t>
      </w:r>
    </w:p>
    <w:p w:rsidR="00221E40" w:rsidRPr="00652335" w:rsidRDefault="00221E40" w:rsidP="00FD0DC3">
      <w:pPr>
        <w:spacing w:line="360" w:lineRule="auto"/>
        <w:ind w:left="567"/>
        <w:contextualSpacing/>
        <w:jc w:val="both"/>
      </w:pPr>
      <w:r w:rsidRPr="00652335">
        <w:t>«_____»</w:t>
      </w:r>
      <w:r>
        <w:t xml:space="preserve"> _________ 20___ г.        __________</w:t>
      </w:r>
      <w:r w:rsidRPr="00652335">
        <w:t>_____</w:t>
      </w:r>
      <w:r>
        <w:t xml:space="preserve">     </w:t>
      </w:r>
      <w:r w:rsidRPr="00652335">
        <w:t>_</w:t>
      </w:r>
      <w:r>
        <w:t>__</w:t>
      </w:r>
      <w:r w:rsidRPr="00652335">
        <w:t>_______________________</w:t>
      </w:r>
    </w:p>
    <w:p w:rsidR="00221E40" w:rsidRPr="00652335" w:rsidRDefault="00221E40" w:rsidP="00FD0DC3">
      <w:pPr>
        <w:spacing w:line="360" w:lineRule="auto"/>
        <w:ind w:left="567"/>
        <w:contextualSpacing/>
        <w:jc w:val="both"/>
        <w:rPr>
          <w:vertAlign w:val="superscript"/>
        </w:rPr>
      </w:pPr>
      <w:r w:rsidRPr="00652335">
        <w:rPr>
          <w:vertAlign w:val="superscript"/>
        </w:rPr>
        <w:t xml:space="preserve">                                                                                           (Подпись заявителя)                         (Фамилия, инициалы заявителя)</w:t>
      </w:r>
    </w:p>
    <w:p w:rsidR="00221E40" w:rsidRPr="005D6E94" w:rsidRDefault="00221E40" w:rsidP="00FD0DC3">
      <w:pPr>
        <w:ind w:left="567"/>
        <w:contextualSpacing/>
        <w:jc w:val="both"/>
        <w:rPr>
          <w:sz w:val="18"/>
          <w:szCs w:val="18"/>
        </w:rPr>
      </w:pPr>
      <w:r w:rsidRPr="005D6E94">
        <w:rPr>
          <w:sz w:val="18"/>
          <w:szCs w:val="18"/>
        </w:rPr>
        <w:t>В соответствии с Федеральным законом № 152-Ф3 «О персональных данных» от 27.07.2006, подтверждаю своё согласие на обработку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уничтожение.</w:t>
      </w:r>
    </w:p>
    <w:p w:rsidR="00221E40" w:rsidRPr="00652335" w:rsidRDefault="00221E40" w:rsidP="00FD0DC3">
      <w:pPr>
        <w:spacing w:line="360" w:lineRule="auto"/>
        <w:ind w:left="567"/>
        <w:contextualSpacing/>
        <w:jc w:val="both"/>
      </w:pPr>
      <w:r w:rsidRPr="00652335">
        <w:t>«_____»</w:t>
      </w:r>
      <w:r>
        <w:t xml:space="preserve"> _________ 20___ г.        __________</w:t>
      </w:r>
      <w:r w:rsidRPr="00652335">
        <w:t>_____</w:t>
      </w:r>
      <w:r>
        <w:t xml:space="preserve">     </w:t>
      </w:r>
      <w:r w:rsidRPr="00652335">
        <w:t>_</w:t>
      </w:r>
      <w:r>
        <w:t>__</w:t>
      </w:r>
      <w:r w:rsidRPr="00652335">
        <w:t>_______________________</w:t>
      </w:r>
    </w:p>
    <w:p w:rsidR="00221E40" w:rsidRPr="00652335" w:rsidRDefault="00221E40" w:rsidP="00FD0DC3">
      <w:pPr>
        <w:spacing w:line="360" w:lineRule="auto"/>
        <w:ind w:left="567"/>
        <w:contextualSpacing/>
        <w:jc w:val="both"/>
        <w:rPr>
          <w:vertAlign w:val="superscript"/>
        </w:rPr>
      </w:pPr>
      <w:r w:rsidRPr="00652335">
        <w:rPr>
          <w:vertAlign w:val="superscript"/>
        </w:rPr>
        <w:t xml:space="preserve">                                                                                           (Подпись заявителя)                         (Фамилия, инициалы заявителя)</w:t>
      </w:r>
    </w:p>
    <w:p w:rsidR="00221E40" w:rsidRDefault="00221E40" w:rsidP="00FD0DC3">
      <w:pPr>
        <w:pBdr>
          <w:bottom w:val="single" w:sz="12" w:space="1" w:color="auto"/>
        </w:pBdr>
        <w:contextualSpacing/>
        <w:jc w:val="both"/>
        <w:rPr>
          <w:vertAlign w:val="superscript"/>
        </w:rPr>
      </w:pPr>
    </w:p>
    <w:p w:rsidR="00221E40" w:rsidRDefault="00221E40" w:rsidP="00FD0DC3">
      <w:pPr>
        <w:contextualSpacing/>
        <w:jc w:val="center"/>
        <w:rPr>
          <w:b/>
          <w:sz w:val="16"/>
          <w:szCs w:val="16"/>
        </w:rPr>
      </w:pPr>
      <w:r w:rsidRPr="00E44597">
        <w:rPr>
          <w:b/>
          <w:sz w:val="16"/>
          <w:szCs w:val="16"/>
        </w:rPr>
        <w:t xml:space="preserve">ВНИМАНИЕ! ВСЕ </w:t>
      </w:r>
      <w:r>
        <w:rPr>
          <w:b/>
          <w:sz w:val="16"/>
          <w:szCs w:val="16"/>
        </w:rPr>
        <w:t xml:space="preserve">СТРОКИ </w:t>
      </w:r>
      <w:r w:rsidRPr="00E44597">
        <w:rPr>
          <w:b/>
          <w:sz w:val="16"/>
          <w:szCs w:val="16"/>
        </w:rPr>
        <w:t xml:space="preserve"> ЗАЯВЛЕНИЯ ОБЯЗАТЕЛЬНО ДОЛЖНЫ БЫТЬ ЗАПОЛНЕНЫ!</w:t>
      </w:r>
    </w:p>
    <w:p w:rsidR="00221E40" w:rsidRPr="00E44597" w:rsidRDefault="00221E40" w:rsidP="00FD0DC3">
      <w:pPr>
        <w:contextualSpacing/>
        <w:jc w:val="center"/>
        <w:rPr>
          <w:b/>
          <w:sz w:val="16"/>
          <w:szCs w:val="16"/>
        </w:rPr>
      </w:pPr>
    </w:p>
    <w:p w:rsidR="00221E40" w:rsidRDefault="00221E40" w:rsidP="00FD0DC3">
      <w:pPr>
        <w:ind w:left="4678"/>
        <w:contextualSpacing/>
      </w:pPr>
      <w:r w:rsidRPr="00652335">
        <w:t>Директору МА</w:t>
      </w:r>
      <w:r>
        <w:t>У</w:t>
      </w:r>
    </w:p>
    <w:p w:rsidR="00221E40" w:rsidRPr="00652335" w:rsidRDefault="00221E40" w:rsidP="00FD0DC3">
      <w:pPr>
        <w:ind w:left="4678"/>
        <w:contextualSpacing/>
      </w:pPr>
      <w:r>
        <w:t>«С</w:t>
      </w:r>
      <w:r w:rsidRPr="00652335">
        <w:t>Ш</w:t>
      </w:r>
      <w:r>
        <w:t>ОР</w:t>
      </w:r>
      <w:r w:rsidRPr="00652335">
        <w:t xml:space="preserve"> «Яр Чаллы»</w:t>
      </w:r>
    </w:p>
    <w:p w:rsidR="00221E40" w:rsidRPr="00652335" w:rsidRDefault="00221E40" w:rsidP="00FD0DC3">
      <w:pPr>
        <w:ind w:left="4678"/>
        <w:contextualSpacing/>
      </w:pPr>
      <w:r w:rsidRPr="00652335">
        <w:t>Назипову М.Г.</w:t>
      </w:r>
    </w:p>
    <w:p w:rsidR="00221E40" w:rsidRPr="00652335" w:rsidRDefault="00221E40" w:rsidP="00FD0DC3">
      <w:pPr>
        <w:ind w:left="4678"/>
        <w:contextualSpacing/>
      </w:pPr>
      <w:r>
        <w:t>о</w:t>
      </w:r>
      <w:r w:rsidRPr="00652335">
        <w:t xml:space="preserve">т </w:t>
      </w:r>
      <w:r>
        <w:t>_______________________________</w:t>
      </w:r>
      <w:r w:rsidRPr="00652335">
        <w:t>_______________________________</w:t>
      </w:r>
    </w:p>
    <w:p w:rsidR="00221E40" w:rsidRPr="00652335" w:rsidRDefault="00221E40" w:rsidP="00FD0DC3">
      <w:pPr>
        <w:ind w:left="4678"/>
        <w:contextualSpacing/>
        <w:jc w:val="center"/>
        <w:rPr>
          <w:vertAlign w:val="superscript"/>
        </w:rPr>
      </w:pPr>
      <w:r w:rsidRPr="00652335">
        <w:rPr>
          <w:vertAlign w:val="superscript"/>
        </w:rPr>
        <w:t>(Ф.И.О. родителя, законного представителя)</w:t>
      </w:r>
    </w:p>
    <w:p w:rsidR="00221E40" w:rsidRPr="00F45BD0" w:rsidRDefault="00221E40" w:rsidP="00FD0DC3">
      <w:pPr>
        <w:ind w:left="567"/>
        <w:contextualSpacing/>
        <w:jc w:val="center"/>
        <w:rPr>
          <w:b/>
          <w:sz w:val="28"/>
          <w:szCs w:val="28"/>
          <w:vertAlign w:val="superscript"/>
        </w:rPr>
      </w:pPr>
      <w:r w:rsidRPr="00F45BD0">
        <w:rPr>
          <w:b/>
          <w:sz w:val="28"/>
          <w:szCs w:val="28"/>
          <w:vertAlign w:val="superscript"/>
        </w:rPr>
        <w:t>ЗАЯВЛЕНИЕ</w:t>
      </w:r>
    </w:p>
    <w:p w:rsidR="00221E40" w:rsidRPr="00652335" w:rsidRDefault="00221E40" w:rsidP="00FD0DC3">
      <w:pPr>
        <w:spacing w:line="360" w:lineRule="auto"/>
        <w:ind w:left="567"/>
        <w:contextualSpacing/>
        <w:jc w:val="both"/>
      </w:pPr>
      <w:r w:rsidRPr="00652335">
        <w:t>Прошу принять в</w:t>
      </w:r>
      <w:r>
        <w:t xml:space="preserve"> МАУ «СШОР «Яр Чаллы»</w:t>
      </w:r>
      <w:r w:rsidRPr="00652335">
        <w:t xml:space="preserve">  моего ребенка (сына, дочь)</w:t>
      </w:r>
    </w:p>
    <w:p w:rsidR="00221E40" w:rsidRPr="00652335" w:rsidRDefault="00221E40" w:rsidP="00FD0DC3">
      <w:pPr>
        <w:spacing w:line="360" w:lineRule="auto"/>
        <w:ind w:left="567"/>
        <w:contextualSpacing/>
        <w:jc w:val="both"/>
      </w:pPr>
      <w:r w:rsidRPr="00652335">
        <w:t>Ф.И.О. полностью _______________</w:t>
      </w:r>
      <w:r>
        <w:t>_______________________________________</w:t>
      </w:r>
    </w:p>
    <w:p w:rsidR="00221E40" w:rsidRPr="00652335" w:rsidRDefault="00221E40" w:rsidP="00FD0DC3">
      <w:pPr>
        <w:spacing w:line="360" w:lineRule="auto"/>
        <w:ind w:left="567"/>
        <w:contextualSpacing/>
        <w:jc w:val="both"/>
      </w:pPr>
      <w:r>
        <w:t>на отделение  __________</w:t>
      </w:r>
      <w:r w:rsidRPr="00652335">
        <w:t>____________________________________</w:t>
      </w:r>
    </w:p>
    <w:p w:rsidR="00221E40" w:rsidRPr="00652335" w:rsidRDefault="00221E40" w:rsidP="00FD0DC3">
      <w:pPr>
        <w:spacing w:line="360" w:lineRule="auto"/>
        <w:ind w:left="567"/>
        <w:contextualSpacing/>
        <w:jc w:val="both"/>
      </w:pPr>
      <w:r w:rsidRPr="00652335">
        <w:t>ч</w:t>
      </w:r>
      <w:r>
        <w:t>исло, месяц, год рождения ________________________</w:t>
      </w:r>
      <w:r w:rsidRPr="00652335">
        <w:t>______________________</w:t>
      </w:r>
    </w:p>
    <w:p w:rsidR="00221E40" w:rsidRPr="00652335" w:rsidRDefault="00221E40" w:rsidP="00FD0DC3">
      <w:pPr>
        <w:spacing w:line="360" w:lineRule="auto"/>
        <w:ind w:left="567"/>
        <w:contextualSpacing/>
        <w:jc w:val="both"/>
      </w:pPr>
      <w:r w:rsidRPr="00652335">
        <w:t>проживающего по адресу ________</w:t>
      </w:r>
      <w:r>
        <w:t>______</w:t>
      </w:r>
      <w:r w:rsidRPr="00652335">
        <w:t>___________</w:t>
      </w:r>
      <w:r>
        <w:t>_____________</w:t>
      </w:r>
      <w:r w:rsidRPr="00652335">
        <w:t>_________</w:t>
      </w:r>
    </w:p>
    <w:p w:rsidR="00221E40" w:rsidRPr="00652335" w:rsidRDefault="00221E40" w:rsidP="00FD0DC3">
      <w:pPr>
        <w:spacing w:line="360" w:lineRule="auto"/>
        <w:ind w:left="567"/>
        <w:contextualSpacing/>
        <w:jc w:val="both"/>
      </w:pPr>
      <w:r w:rsidRPr="00817678">
        <w:rPr>
          <w:b/>
        </w:rPr>
        <w:t>свидетельство о рождении ребенка</w:t>
      </w:r>
      <w:r w:rsidRPr="00652335">
        <w:t xml:space="preserve"> серия ________</w:t>
      </w:r>
      <w:r>
        <w:t>__</w:t>
      </w:r>
      <w:r w:rsidRPr="00652335">
        <w:t xml:space="preserve"> № _______________</w:t>
      </w:r>
      <w:r>
        <w:t>______</w:t>
      </w:r>
    </w:p>
    <w:p w:rsidR="00221E40" w:rsidRDefault="00221E40" w:rsidP="00FD0DC3">
      <w:pPr>
        <w:ind w:left="567"/>
        <w:contextualSpacing/>
        <w:jc w:val="both"/>
      </w:pPr>
      <w:r w:rsidRPr="00652335">
        <w:t>выдан</w:t>
      </w:r>
      <w:r>
        <w:t xml:space="preserve"> </w:t>
      </w:r>
      <w:r w:rsidRPr="00B96ABC">
        <w:rPr>
          <w:b/>
        </w:rPr>
        <w:t>дата</w:t>
      </w:r>
      <w:r>
        <w:t>________________ кем выдан ___________________________________</w:t>
      </w:r>
    </w:p>
    <w:p w:rsidR="00221E40" w:rsidRDefault="00221E40" w:rsidP="00FD0DC3">
      <w:pPr>
        <w:ind w:left="567"/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</w:t>
      </w:r>
      <w:r w:rsidRPr="00E44597">
        <w:rPr>
          <w:sz w:val="16"/>
          <w:szCs w:val="16"/>
        </w:rPr>
        <w:t>(</w:t>
      </w:r>
      <w:r w:rsidRPr="00E44597">
        <w:rPr>
          <w:b/>
          <w:sz w:val="16"/>
          <w:szCs w:val="16"/>
        </w:rPr>
        <w:t>число</w:t>
      </w:r>
      <w:r w:rsidRPr="00E44597">
        <w:rPr>
          <w:sz w:val="16"/>
          <w:szCs w:val="16"/>
        </w:rPr>
        <w:t xml:space="preserve"> и место выдачи)</w:t>
      </w:r>
    </w:p>
    <w:p w:rsidR="00221E40" w:rsidRPr="00E44597" w:rsidRDefault="00221E40" w:rsidP="00FD0DC3">
      <w:pPr>
        <w:ind w:left="567"/>
        <w:contextualSpacing/>
        <w:jc w:val="both"/>
        <w:rPr>
          <w:sz w:val="16"/>
          <w:szCs w:val="16"/>
        </w:rPr>
      </w:pPr>
    </w:p>
    <w:p w:rsidR="00221E40" w:rsidRPr="00652335" w:rsidRDefault="00221E40" w:rsidP="002270C7">
      <w:pPr>
        <w:spacing w:line="360" w:lineRule="auto"/>
        <w:ind w:left="567"/>
        <w:contextualSpacing/>
        <w:jc w:val="both"/>
      </w:pPr>
      <w:r>
        <w:t xml:space="preserve">обучается в школе № ______, класс </w:t>
      </w:r>
      <w:r w:rsidRPr="00652335">
        <w:t>___</w:t>
      </w:r>
      <w:r>
        <w:t>___</w:t>
      </w:r>
      <w:r w:rsidRPr="00652335">
        <w:t xml:space="preserve">, телефон </w:t>
      </w:r>
      <w:r>
        <w:t>(дом.</w:t>
      </w:r>
      <w:r w:rsidRPr="00652335">
        <w:t>) ____</w:t>
      </w:r>
      <w:r>
        <w:t>__________________</w:t>
      </w:r>
    </w:p>
    <w:p w:rsidR="00221E40" w:rsidRPr="00652335" w:rsidRDefault="00221E40" w:rsidP="00FD0DC3">
      <w:pPr>
        <w:spacing w:line="360" w:lineRule="auto"/>
        <w:ind w:left="567"/>
        <w:contextualSpacing/>
        <w:jc w:val="both"/>
        <w:rPr>
          <w:b/>
        </w:rPr>
      </w:pPr>
      <w:r w:rsidRPr="00652335">
        <w:rPr>
          <w:b/>
        </w:rPr>
        <w:t>Данные о родителях:</w:t>
      </w:r>
    </w:p>
    <w:p w:rsidR="00221E40" w:rsidRPr="00652335" w:rsidRDefault="00221E40" w:rsidP="00FD0DC3">
      <w:pPr>
        <w:spacing w:line="360" w:lineRule="auto"/>
        <w:ind w:left="567"/>
        <w:contextualSpacing/>
        <w:jc w:val="both"/>
      </w:pPr>
      <w:r w:rsidRPr="00652335">
        <w:rPr>
          <w:b/>
        </w:rPr>
        <w:t xml:space="preserve">Мать: </w:t>
      </w:r>
      <w:r w:rsidRPr="00652335">
        <w:t>Ф.И.О. __________________</w:t>
      </w:r>
      <w:r>
        <w:t>________</w:t>
      </w:r>
      <w:r w:rsidRPr="00652335">
        <w:t>__________</w:t>
      </w:r>
      <w:r>
        <w:t>_____________</w:t>
      </w:r>
      <w:r w:rsidRPr="00652335">
        <w:t>_________</w:t>
      </w:r>
    </w:p>
    <w:p w:rsidR="00221E40" w:rsidRPr="00652335" w:rsidRDefault="00221E40" w:rsidP="00FD0DC3">
      <w:pPr>
        <w:spacing w:line="360" w:lineRule="auto"/>
        <w:ind w:left="567"/>
        <w:contextualSpacing/>
        <w:jc w:val="both"/>
      </w:pPr>
      <w:r w:rsidRPr="00652335">
        <w:t>место работы _______________________________________</w:t>
      </w:r>
      <w:r>
        <w:t>__________________</w:t>
      </w:r>
      <w:r w:rsidRPr="00652335">
        <w:t>_</w:t>
      </w:r>
    </w:p>
    <w:p w:rsidR="00221E40" w:rsidRPr="00652335" w:rsidRDefault="00221E40" w:rsidP="00FD0DC3">
      <w:pPr>
        <w:spacing w:line="360" w:lineRule="auto"/>
        <w:ind w:left="567"/>
        <w:contextualSpacing/>
        <w:jc w:val="both"/>
      </w:pPr>
      <w:r>
        <w:t xml:space="preserve">должность </w:t>
      </w:r>
      <w:r w:rsidRPr="00652335">
        <w:t>________</w:t>
      </w:r>
      <w:r>
        <w:t xml:space="preserve">______, телефон: </w:t>
      </w:r>
      <w:r w:rsidRPr="00652335">
        <w:t>сотовый</w:t>
      </w:r>
      <w:r>
        <w:t xml:space="preserve"> _______</w:t>
      </w:r>
      <w:r w:rsidRPr="00652335">
        <w:t>___</w:t>
      </w:r>
      <w:r>
        <w:t>___________</w:t>
      </w:r>
      <w:r w:rsidRPr="00652335">
        <w:t>________</w:t>
      </w:r>
    </w:p>
    <w:p w:rsidR="00221E40" w:rsidRPr="00652335" w:rsidRDefault="00221E40" w:rsidP="00FD0DC3">
      <w:pPr>
        <w:spacing w:line="360" w:lineRule="auto"/>
        <w:ind w:left="567"/>
        <w:contextualSpacing/>
        <w:jc w:val="both"/>
      </w:pPr>
      <w:r>
        <w:rPr>
          <w:b/>
        </w:rPr>
        <w:t>Отец</w:t>
      </w:r>
      <w:r w:rsidRPr="00652335">
        <w:rPr>
          <w:b/>
        </w:rPr>
        <w:t xml:space="preserve">: </w:t>
      </w:r>
      <w:r w:rsidRPr="00652335">
        <w:t>Ф.И.О. __________________</w:t>
      </w:r>
      <w:r>
        <w:t>________</w:t>
      </w:r>
      <w:r w:rsidRPr="00652335">
        <w:t>__________</w:t>
      </w:r>
      <w:r>
        <w:t>_____________</w:t>
      </w:r>
      <w:r w:rsidRPr="00652335">
        <w:t>_________</w:t>
      </w:r>
    </w:p>
    <w:p w:rsidR="00221E40" w:rsidRPr="00652335" w:rsidRDefault="00221E40" w:rsidP="00FD0DC3">
      <w:pPr>
        <w:spacing w:line="360" w:lineRule="auto"/>
        <w:ind w:left="567"/>
        <w:contextualSpacing/>
        <w:jc w:val="both"/>
      </w:pPr>
      <w:r w:rsidRPr="00652335">
        <w:t>место работы _______________________________________</w:t>
      </w:r>
      <w:r>
        <w:t>__________________</w:t>
      </w:r>
      <w:r w:rsidRPr="00652335">
        <w:t>_</w:t>
      </w:r>
    </w:p>
    <w:p w:rsidR="00221E40" w:rsidRDefault="00221E40" w:rsidP="00FD0DC3">
      <w:pPr>
        <w:spacing w:line="360" w:lineRule="auto"/>
        <w:ind w:left="567"/>
        <w:contextualSpacing/>
        <w:jc w:val="both"/>
      </w:pPr>
      <w:r>
        <w:t xml:space="preserve">должность </w:t>
      </w:r>
      <w:r w:rsidRPr="00652335">
        <w:t>________</w:t>
      </w:r>
      <w:r>
        <w:t xml:space="preserve">______, телефон: </w:t>
      </w:r>
      <w:r w:rsidRPr="00652335">
        <w:t>сотовый</w:t>
      </w:r>
      <w:r>
        <w:t xml:space="preserve"> _______</w:t>
      </w:r>
      <w:r w:rsidRPr="00652335">
        <w:t>___</w:t>
      </w:r>
      <w:r>
        <w:t>___________</w:t>
      </w:r>
      <w:r w:rsidRPr="00652335">
        <w:t>________</w:t>
      </w:r>
    </w:p>
    <w:p w:rsidR="00221E40" w:rsidRPr="00652335" w:rsidRDefault="00221E40" w:rsidP="00FD0DC3">
      <w:pPr>
        <w:spacing w:line="360" w:lineRule="auto"/>
        <w:ind w:left="567"/>
        <w:contextualSpacing/>
        <w:jc w:val="both"/>
      </w:pPr>
    </w:p>
    <w:p w:rsidR="00221E40" w:rsidRPr="005D6E94" w:rsidRDefault="00221E40" w:rsidP="002270C7">
      <w:pPr>
        <w:ind w:left="567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С уставом МА</w:t>
      </w:r>
      <w:r w:rsidRPr="005D6E94">
        <w:rPr>
          <w:sz w:val="18"/>
          <w:szCs w:val="18"/>
        </w:rPr>
        <w:t>У</w:t>
      </w:r>
      <w:r>
        <w:rPr>
          <w:sz w:val="18"/>
          <w:szCs w:val="18"/>
        </w:rPr>
        <w:t xml:space="preserve"> «</w:t>
      </w:r>
      <w:r w:rsidRPr="005D6E94">
        <w:rPr>
          <w:sz w:val="18"/>
          <w:szCs w:val="18"/>
        </w:rPr>
        <w:t>СШ</w:t>
      </w:r>
      <w:r>
        <w:rPr>
          <w:sz w:val="18"/>
          <w:szCs w:val="18"/>
        </w:rPr>
        <w:t>ОР</w:t>
      </w:r>
      <w:r w:rsidRPr="005D6E94">
        <w:rPr>
          <w:sz w:val="18"/>
          <w:szCs w:val="18"/>
        </w:rPr>
        <w:t xml:space="preserve"> «Яр Чаллы», </w:t>
      </w:r>
      <w:r>
        <w:rPr>
          <w:sz w:val="18"/>
          <w:szCs w:val="18"/>
        </w:rPr>
        <w:t>программами спортивной подготовки, реализуемыми в МА</w:t>
      </w:r>
      <w:r w:rsidRPr="005D6E94">
        <w:rPr>
          <w:sz w:val="18"/>
          <w:szCs w:val="18"/>
        </w:rPr>
        <w:t>У</w:t>
      </w:r>
      <w:r>
        <w:rPr>
          <w:sz w:val="18"/>
          <w:szCs w:val="18"/>
        </w:rPr>
        <w:t xml:space="preserve"> «</w:t>
      </w:r>
      <w:r w:rsidRPr="005D6E94">
        <w:rPr>
          <w:sz w:val="18"/>
          <w:szCs w:val="18"/>
        </w:rPr>
        <w:t>СШ</w:t>
      </w:r>
      <w:r>
        <w:rPr>
          <w:sz w:val="18"/>
          <w:szCs w:val="18"/>
        </w:rPr>
        <w:t>ОР</w:t>
      </w:r>
      <w:r w:rsidRPr="005D6E94">
        <w:rPr>
          <w:sz w:val="18"/>
          <w:szCs w:val="18"/>
        </w:rPr>
        <w:t xml:space="preserve"> «Яр Чаллы», и другими документами, регламентирующими организацию процесса, ознакомлен(а).</w:t>
      </w:r>
    </w:p>
    <w:p w:rsidR="00221E40" w:rsidRPr="00652335" w:rsidRDefault="00221E40" w:rsidP="002270C7">
      <w:pPr>
        <w:spacing w:line="360" w:lineRule="auto"/>
        <w:ind w:left="567"/>
        <w:contextualSpacing/>
        <w:jc w:val="both"/>
      </w:pPr>
      <w:r w:rsidRPr="00652335">
        <w:t xml:space="preserve"> «_____»</w:t>
      </w:r>
      <w:r>
        <w:t xml:space="preserve"> _________ 20___ г.        __________</w:t>
      </w:r>
      <w:r w:rsidRPr="00652335">
        <w:t>_____</w:t>
      </w:r>
      <w:r>
        <w:t xml:space="preserve">     </w:t>
      </w:r>
      <w:r w:rsidRPr="00652335">
        <w:t>_</w:t>
      </w:r>
      <w:r>
        <w:t>__</w:t>
      </w:r>
      <w:r w:rsidRPr="00652335">
        <w:t>_______________________</w:t>
      </w:r>
    </w:p>
    <w:p w:rsidR="00221E40" w:rsidRPr="00652335" w:rsidRDefault="00221E40" w:rsidP="00FD0DC3">
      <w:pPr>
        <w:spacing w:line="360" w:lineRule="auto"/>
        <w:ind w:left="567"/>
        <w:contextualSpacing/>
        <w:jc w:val="both"/>
        <w:rPr>
          <w:vertAlign w:val="superscript"/>
        </w:rPr>
      </w:pPr>
      <w:r w:rsidRPr="00652335">
        <w:rPr>
          <w:vertAlign w:val="superscript"/>
        </w:rPr>
        <w:t xml:space="preserve">                                                                                           (Подпись заявителя)                         (Фамилия, инициалы заявителя)</w:t>
      </w:r>
    </w:p>
    <w:p w:rsidR="00221E40" w:rsidRPr="005D6E94" w:rsidRDefault="00221E40" w:rsidP="00FD0DC3">
      <w:pPr>
        <w:ind w:left="567"/>
        <w:contextualSpacing/>
        <w:jc w:val="both"/>
        <w:rPr>
          <w:sz w:val="18"/>
          <w:szCs w:val="18"/>
        </w:rPr>
      </w:pPr>
      <w:r w:rsidRPr="005D6E94">
        <w:rPr>
          <w:sz w:val="18"/>
          <w:szCs w:val="18"/>
        </w:rPr>
        <w:t>В соответствии с Федеральным законом № 152-Ф3 «О персональных данных» от 27.07.2006, подтверждаю своё согласие на обработку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уничтожение.</w:t>
      </w:r>
    </w:p>
    <w:p w:rsidR="00221E40" w:rsidRPr="00652335" w:rsidRDefault="00221E40" w:rsidP="00FD0DC3">
      <w:pPr>
        <w:spacing w:line="360" w:lineRule="auto"/>
        <w:ind w:left="567"/>
        <w:contextualSpacing/>
        <w:jc w:val="both"/>
      </w:pPr>
      <w:r w:rsidRPr="00652335">
        <w:t>«_____»</w:t>
      </w:r>
      <w:r>
        <w:t xml:space="preserve"> _________ 20___ г.        __________</w:t>
      </w:r>
      <w:r w:rsidRPr="00652335">
        <w:t>_____</w:t>
      </w:r>
      <w:r>
        <w:t xml:space="preserve">     </w:t>
      </w:r>
      <w:r w:rsidRPr="00652335">
        <w:t>_</w:t>
      </w:r>
      <w:r>
        <w:t>__</w:t>
      </w:r>
      <w:r w:rsidRPr="00652335">
        <w:t>_______________________</w:t>
      </w:r>
    </w:p>
    <w:p w:rsidR="00221E40" w:rsidRDefault="00221E40" w:rsidP="00FD0DC3">
      <w:pPr>
        <w:pBdr>
          <w:bottom w:val="single" w:sz="12" w:space="1" w:color="auto"/>
        </w:pBdr>
        <w:ind w:left="567"/>
        <w:contextualSpacing/>
        <w:jc w:val="both"/>
        <w:rPr>
          <w:vertAlign w:val="superscript"/>
        </w:rPr>
      </w:pPr>
      <w:r w:rsidRPr="00652335">
        <w:rPr>
          <w:vertAlign w:val="superscript"/>
        </w:rPr>
        <w:t xml:space="preserve">                                                                                           (Подпись заявителя)                         (Фамилия, инициалы заявителя</w:t>
      </w:r>
    </w:p>
    <w:p w:rsidR="00221E40" w:rsidRDefault="00221E40" w:rsidP="00FD0DC3">
      <w:pPr>
        <w:pBdr>
          <w:bottom w:val="single" w:sz="12" w:space="1" w:color="auto"/>
        </w:pBdr>
        <w:ind w:left="567"/>
        <w:contextualSpacing/>
        <w:jc w:val="both"/>
        <w:rPr>
          <w:vertAlign w:val="superscript"/>
        </w:rPr>
      </w:pPr>
    </w:p>
    <w:p w:rsidR="00221E40" w:rsidRDefault="00221E40" w:rsidP="00FF1650">
      <w:pPr>
        <w:ind w:left="567"/>
        <w:contextualSpacing/>
        <w:jc w:val="both"/>
        <w:rPr>
          <w:vertAlign w:val="superscript"/>
        </w:rPr>
      </w:pPr>
    </w:p>
    <w:p w:rsidR="00221E40" w:rsidRDefault="00221E40" w:rsidP="00FF1650">
      <w:pPr>
        <w:ind w:left="567"/>
        <w:contextualSpacing/>
        <w:jc w:val="both"/>
        <w:rPr>
          <w:vertAlign w:val="superscript"/>
        </w:rPr>
      </w:pPr>
    </w:p>
    <w:p w:rsidR="00221E40" w:rsidRPr="00393F78" w:rsidRDefault="00221E40" w:rsidP="002270C7">
      <w:pPr>
        <w:jc w:val="center"/>
      </w:pPr>
      <w:r w:rsidRPr="00393F78">
        <w:t>СОГЛАСИЕ ЗАКОННОГО ПРЕДСТАВИТЕЛЯ НА ОБРАБОТКУ ПЕРСОНАЛЬНЫХ ДАННЫХ РЕБЕНКА</w:t>
      </w:r>
    </w:p>
    <w:p w:rsidR="00221E40" w:rsidRPr="00393F78" w:rsidRDefault="00221E40" w:rsidP="002270C7">
      <w:pPr>
        <w:jc w:val="both"/>
      </w:pPr>
    </w:p>
    <w:p w:rsidR="00221E40" w:rsidRPr="00393F78" w:rsidRDefault="00221E40" w:rsidP="002270C7">
      <w:pPr>
        <w:jc w:val="both"/>
      </w:pPr>
    </w:p>
    <w:p w:rsidR="00221E40" w:rsidRPr="00393F78" w:rsidRDefault="00221E40" w:rsidP="002270C7">
      <w:pPr>
        <w:jc w:val="both"/>
        <w:rPr>
          <w:sz w:val="22"/>
          <w:szCs w:val="22"/>
        </w:rPr>
      </w:pPr>
      <w:r w:rsidRPr="00393F78">
        <w:rPr>
          <w:sz w:val="22"/>
          <w:szCs w:val="22"/>
        </w:rPr>
        <w:t>Я, _________________________________________________________________(ФИО),</w:t>
      </w:r>
    </w:p>
    <w:p w:rsidR="00221E40" w:rsidRPr="00393F78" w:rsidRDefault="00221E40" w:rsidP="002270C7">
      <w:pPr>
        <w:jc w:val="both"/>
        <w:rPr>
          <w:sz w:val="22"/>
          <w:szCs w:val="22"/>
        </w:rPr>
      </w:pPr>
    </w:p>
    <w:p w:rsidR="00221E40" w:rsidRPr="00393F78" w:rsidRDefault="00221E40" w:rsidP="002270C7">
      <w:pPr>
        <w:jc w:val="both"/>
        <w:rPr>
          <w:sz w:val="22"/>
          <w:szCs w:val="22"/>
        </w:rPr>
      </w:pPr>
      <w:r w:rsidRPr="00393F78">
        <w:rPr>
          <w:sz w:val="22"/>
          <w:szCs w:val="22"/>
        </w:rPr>
        <w:t xml:space="preserve">проживающий по адресу__________________________________________________, </w:t>
      </w:r>
    </w:p>
    <w:p w:rsidR="00221E40" w:rsidRPr="00393F78" w:rsidRDefault="00221E40" w:rsidP="002270C7">
      <w:pPr>
        <w:jc w:val="both"/>
        <w:rPr>
          <w:sz w:val="22"/>
          <w:szCs w:val="22"/>
        </w:rPr>
      </w:pPr>
    </w:p>
    <w:p w:rsidR="00221E40" w:rsidRDefault="00221E40" w:rsidP="002270C7">
      <w:pPr>
        <w:jc w:val="both"/>
        <w:rPr>
          <w:sz w:val="22"/>
          <w:szCs w:val="22"/>
        </w:rPr>
      </w:pPr>
      <w:r w:rsidRPr="00393F78">
        <w:rPr>
          <w:sz w:val="22"/>
          <w:szCs w:val="22"/>
        </w:rPr>
        <w:t xml:space="preserve">Паспорт </w:t>
      </w:r>
      <w:r>
        <w:rPr>
          <w:sz w:val="22"/>
          <w:szCs w:val="22"/>
        </w:rPr>
        <w:t xml:space="preserve">серия ____________ номер </w:t>
      </w:r>
      <w:r w:rsidRPr="00393F78">
        <w:rPr>
          <w:sz w:val="22"/>
          <w:szCs w:val="22"/>
        </w:rPr>
        <w:t>___________________</w:t>
      </w:r>
    </w:p>
    <w:p w:rsidR="00221E40" w:rsidRPr="00393F78" w:rsidRDefault="00221E40" w:rsidP="002270C7">
      <w:pPr>
        <w:jc w:val="both"/>
        <w:rPr>
          <w:sz w:val="22"/>
          <w:szCs w:val="22"/>
        </w:rPr>
      </w:pPr>
      <w:r w:rsidRPr="00393F78">
        <w:rPr>
          <w:sz w:val="22"/>
          <w:szCs w:val="22"/>
        </w:rPr>
        <w:t>выдан (кем и когда) ________________________________</w:t>
      </w:r>
      <w:r>
        <w:rPr>
          <w:sz w:val="22"/>
          <w:szCs w:val="22"/>
        </w:rPr>
        <w:t>дата _________________г</w:t>
      </w:r>
    </w:p>
    <w:p w:rsidR="00221E40" w:rsidRPr="00393F78" w:rsidRDefault="00221E40" w:rsidP="002270C7">
      <w:pPr>
        <w:jc w:val="both"/>
        <w:rPr>
          <w:sz w:val="22"/>
          <w:szCs w:val="22"/>
        </w:rPr>
      </w:pPr>
    </w:p>
    <w:p w:rsidR="00221E40" w:rsidRPr="00393F78" w:rsidRDefault="00221E40" w:rsidP="002270C7">
      <w:pPr>
        <w:jc w:val="both"/>
        <w:rPr>
          <w:sz w:val="22"/>
          <w:szCs w:val="22"/>
        </w:rPr>
      </w:pPr>
      <w:r w:rsidRPr="00393F78">
        <w:rPr>
          <w:sz w:val="22"/>
          <w:szCs w:val="22"/>
        </w:rPr>
        <w:t>Настоящим даю свое согласие на обработку в МАУ «</w:t>
      </w:r>
      <w:r w:rsidRPr="00393F78">
        <w:rPr>
          <w:sz w:val="22"/>
          <w:szCs w:val="22"/>
          <w:lang w:val="en-US"/>
        </w:rPr>
        <w:t>C</w:t>
      </w:r>
      <w:r w:rsidRPr="00393F78">
        <w:rPr>
          <w:sz w:val="22"/>
          <w:szCs w:val="22"/>
        </w:rPr>
        <w:t xml:space="preserve">ШОР «Яр Чаллы» персональных данных </w:t>
      </w:r>
      <w:r>
        <w:rPr>
          <w:sz w:val="22"/>
          <w:szCs w:val="22"/>
        </w:rPr>
        <w:t xml:space="preserve">моего сына/ дочери </w:t>
      </w:r>
      <w:r w:rsidRPr="00393F78">
        <w:rPr>
          <w:sz w:val="22"/>
          <w:szCs w:val="22"/>
        </w:rPr>
        <w:t xml:space="preserve"> (Ф.И.О.</w:t>
      </w:r>
      <w:r>
        <w:rPr>
          <w:sz w:val="22"/>
          <w:szCs w:val="22"/>
        </w:rPr>
        <w:t xml:space="preserve"> ребенка</w:t>
      </w:r>
      <w:r w:rsidRPr="00393F78">
        <w:rPr>
          <w:sz w:val="22"/>
          <w:szCs w:val="22"/>
        </w:rPr>
        <w:t xml:space="preserve">)  </w:t>
      </w:r>
    </w:p>
    <w:p w:rsidR="00221E40" w:rsidRDefault="00221E40" w:rsidP="002270C7">
      <w:pPr>
        <w:jc w:val="both"/>
        <w:rPr>
          <w:sz w:val="22"/>
          <w:szCs w:val="22"/>
        </w:rPr>
      </w:pPr>
      <w:r w:rsidRPr="00393F78">
        <w:rPr>
          <w:sz w:val="22"/>
          <w:szCs w:val="22"/>
        </w:rPr>
        <w:t xml:space="preserve"> _______________________________________________________________</w:t>
      </w:r>
      <w:r>
        <w:rPr>
          <w:sz w:val="22"/>
          <w:szCs w:val="22"/>
        </w:rPr>
        <w:t>______</w:t>
      </w:r>
      <w:r w:rsidRPr="00393F78">
        <w:rPr>
          <w:sz w:val="22"/>
          <w:szCs w:val="22"/>
        </w:rPr>
        <w:t xml:space="preserve">__, </w:t>
      </w:r>
    </w:p>
    <w:p w:rsidR="00221E40" w:rsidRDefault="00221E40" w:rsidP="002270C7">
      <w:pPr>
        <w:jc w:val="both"/>
        <w:rPr>
          <w:sz w:val="22"/>
          <w:szCs w:val="22"/>
        </w:rPr>
      </w:pPr>
    </w:p>
    <w:p w:rsidR="00221E40" w:rsidRPr="00393F78" w:rsidRDefault="00221E40" w:rsidP="002270C7">
      <w:pPr>
        <w:jc w:val="both"/>
        <w:rPr>
          <w:sz w:val="22"/>
          <w:szCs w:val="22"/>
        </w:rPr>
      </w:pPr>
      <w:r w:rsidRPr="00393F78">
        <w:rPr>
          <w:sz w:val="22"/>
          <w:szCs w:val="22"/>
        </w:rPr>
        <w:t>относящихся исключительно к перечисленным ниже категориям персональных данных:</w:t>
      </w:r>
    </w:p>
    <w:p w:rsidR="00221E40" w:rsidRPr="00393F78" w:rsidRDefault="00221E40" w:rsidP="002270C7">
      <w:pPr>
        <w:jc w:val="both"/>
        <w:rPr>
          <w:sz w:val="22"/>
          <w:szCs w:val="22"/>
        </w:rPr>
      </w:pPr>
      <w:r w:rsidRPr="00393F78">
        <w:rPr>
          <w:sz w:val="22"/>
          <w:szCs w:val="22"/>
        </w:rPr>
        <w:t>- фамилия, имя, отчество;</w:t>
      </w:r>
    </w:p>
    <w:p w:rsidR="00221E40" w:rsidRPr="00393F78" w:rsidRDefault="00221E40" w:rsidP="002270C7">
      <w:pPr>
        <w:jc w:val="both"/>
        <w:rPr>
          <w:sz w:val="22"/>
          <w:szCs w:val="22"/>
        </w:rPr>
      </w:pPr>
      <w:r w:rsidRPr="00393F78">
        <w:rPr>
          <w:sz w:val="22"/>
          <w:szCs w:val="22"/>
        </w:rPr>
        <w:t>- год, месяц, дата и место рождения;</w:t>
      </w:r>
    </w:p>
    <w:p w:rsidR="00221E40" w:rsidRPr="00393F78" w:rsidRDefault="00221E40" w:rsidP="002270C7">
      <w:pPr>
        <w:jc w:val="both"/>
        <w:rPr>
          <w:sz w:val="22"/>
          <w:szCs w:val="22"/>
        </w:rPr>
      </w:pPr>
      <w:r w:rsidRPr="00393F78">
        <w:rPr>
          <w:sz w:val="22"/>
          <w:szCs w:val="22"/>
        </w:rPr>
        <w:t>- адрес проживания (регистрации);</w:t>
      </w:r>
    </w:p>
    <w:p w:rsidR="00221E40" w:rsidRPr="00393F78" w:rsidRDefault="00221E40" w:rsidP="002270C7">
      <w:pPr>
        <w:jc w:val="both"/>
        <w:rPr>
          <w:sz w:val="22"/>
          <w:szCs w:val="22"/>
        </w:rPr>
      </w:pPr>
      <w:r w:rsidRPr="00393F78">
        <w:rPr>
          <w:sz w:val="22"/>
          <w:szCs w:val="22"/>
        </w:rPr>
        <w:t xml:space="preserve"> - дата прибытия (выбытия) в образовательное учреждение;</w:t>
      </w:r>
    </w:p>
    <w:p w:rsidR="00221E40" w:rsidRPr="00393F78" w:rsidRDefault="00221E40" w:rsidP="002270C7">
      <w:pPr>
        <w:jc w:val="both"/>
        <w:rPr>
          <w:sz w:val="22"/>
          <w:szCs w:val="22"/>
        </w:rPr>
      </w:pPr>
      <w:r w:rsidRPr="00393F78">
        <w:rPr>
          <w:sz w:val="22"/>
          <w:szCs w:val="22"/>
        </w:rPr>
        <w:t>- серия, номер основного документа, удостоверяющего личность;</w:t>
      </w:r>
    </w:p>
    <w:p w:rsidR="00221E40" w:rsidRPr="00393F78" w:rsidRDefault="00221E40" w:rsidP="002270C7">
      <w:pPr>
        <w:jc w:val="both"/>
        <w:rPr>
          <w:sz w:val="22"/>
          <w:szCs w:val="22"/>
        </w:rPr>
      </w:pPr>
      <w:r w:rsidRPr="00393F78">
        <w:rPr>
          <w:sz w:val="22"/>
          <w:szCs w:val="22"/>
        </w:rPr>
        <w:t>- ИНН, СНИЛС;</w:t>
      </w:r>
    </w:p>
    <w:p w:rsidR="00221E40" w:rsidRPr="00393F78" w:rsidRDefault="00221E40" w:rsidP="002270C7">
      <w:pPr>
        <w:jc w:val="both"/>
        <w:rPr>
          <w:sz w:val="22"/>
          <w:szCs w:val="22"/>
        </w:rPr>
      </w:pPr>
      <w:r w:rsidRPr="00393F78">
        <w:rPr>
          <w:sz w:val="22"/>
          <w:szCs w:val="22"/>
        </w:rPr>
        <w:t>- пол, статус семьи.</w:t>
      </w:r>
    </w:p>
    <w:p w:rsidR="00221E40" w:rsidRPr="00393F78" w:rsidRDefault="00221E40" w:rsidP="002270C7">
      <w:pPr>
        <w:jc w:val="both"/>
        <w:rPr>
          <w:sz w:val="22"/>
          <w:szCs w:val="22"/>
        </w:rPr>
      </w:pPr>
      <w:r w:rsidRPr="00393F78">
        <w:rPr>
          <w:sz w:val="22"/>
          <w:szCs w:val="22"/>
        </w:rPr>
        <w:t>В  целях использования для организации тренировочного процесса.</w:t>
      </w:r>
    </w:p>
    <w:p w:rsidR="00221E40" w:rsidRPr="00393F78" w:rsidRDefault="00221E40" w:rsidP="002270C7">
      <w:pPr>
        <w:jc w:val="both"/>
        <w:rPr>
          <w:sz w:val="22"/>
          <w:szCs w:val="22"/>
        </w:rPr>
      </w:pPr>
    </w:p>
    <w:p w:rsidR="00221E40" w:rsidRPr="00393F78" w:rsidRDefault="00221E40" w:rsidP="002270C7">
      <w:pPr>
        <w:jc w:val="both"/>
        <w:rPr>
          <w:sz w:val="22"/>
          <w:szCs w:val="22"/>
        </w:rPr>
      </w:pPr>
    </w:p>
    <w:p w:rsidR="00221E40" w:rsidRPr="00393F78" w:rsidRDefault="00221E40" w:rsidP="002270C7">
      <w:pPr>
        <w:jc w:val="both"/>
        <w:rPr>
          <w:sz w:val="22"/>
          <w:szCs w:val="22"/>
        </w:rPr>
      </w:pPr>
      <w:r w:rsidRPr="00393F78">
        <w:rPr>
          <w:sz w:val="22"/>
          <w:szCs w:val="22"/>
        </w:rPr>
        <w:t>Данное Согласие действует до достижения целей обработки персональных данных в МАУ «СШОР «Яр Чаллы» или до отзыва данного Согласия. Данное Согласие может быть отозвано в любой момент по моему письменному заявлению.</w:t>
      </w:r>
    </w:p>
    <w:p w:rsidR="00221E40" w:rsidRPr="00393F78" w:rsidRDefault="00221E40" w:rsidP="002270C7">
      <w:pPr>
        <w:jc w:val="both"/>
        <w:rPr>
          <w:sz w:val="22"/>
          <w:szCs w:val="22"/>
        </w:rPr>
      </w:pPr>
    </w:p>
    <w:p w:rsidR="00221E40" w:rsidRPr="00393F78" w:rsidRDefault="00221E40" w:rsidP="002270C7">
      <w:pPr>
        <w:jc w:val="both"/>
        <w:rPr>
          <w:sz w:val="22"/>
          <w:szCs w:val="22"/>
        </w:rPr>
      </w:pPr>
    </w:p>
    <w:p w:rsidR="00221E40" w:rsidRPr="00393F78" w:rsidRDefault="00221E40" w:rsidP="002270C7">
      <w:pPr>
        <w:jc w:val="both"/>
        <w:rPr>
          <w:sz w:val="22"/>
          <w:szCs w:val="22"/>
        </w:rPr>
      </w:pPr>
    </w:p>
    <w:p w:rsidR="00221E40" w:rsidRPr="00393F78" w:rsidRDefault="00221E40" w:rsidP="002270C7">
      <w:pPr>
        <w:jc w:val="both"/>
        <w:rPr>
          <w:sz w:val="22"/>
          <w:szCs w:val="22"/>
        </w:rPr>
      </w:pPr>
      <w:r w:rsidRPr="00393F78">
        <w:rPr>
          <w:sz w:val="22"/>
          <w:szCs w:val="22"/>
        </w:rPr>
        <w:t>Дата: __________20</w:t>
      </w:r>
      <w:r>
        <w:rPr>
          <w:sz w:val="22"/>
          <w:szCs w:val="22"/>
        </w:rPr>
        <w:t>_____</w:t>
      </w:r>
      <w:r w:rsidRPr="00393F78">
        <w:rPr>
          <w:sz w:val="22"/>
          <w:szCs w:val="22"/>
        </w:rPr>
        <w:t xml:space="preserve">  г</w:t>
      </w:r>
    </w:p>
    <w:p w:rsidR="00221E40" w:rsidRPr="00393F78" w:rsidRDefault="00221E40" w:rsidP="002270C7">
      <w:pPr>
        <w:rPr>
          <w:sz w:val="22"/>
          <w:szCs w:val="22"/>
        </w:rPr>
      </w:pPr>
    </w:p>
    <w:p w:rsidR="00221E40" w:rsidRPr="00393F78" w:rsidRDefault="00221E40" w:rsidP="002270C7">
      <w:pPr>
        <w:rPr>
          <w:sz w:val="22"/>
          <w:szCs w:val="22"/>
        </w:rPr>
      </w:pPr>
      <w:r w:rsidRPr="00393F78">
        <w:rPr>
          <w:sz w:val="22"/>
          <w:szCs w:val="22"/>
        </w:rPr>
        <w:t>Подпись: ________________________ (______________________)</w:t>
      </w:r>
    </w:p>
    <w:p w:rsidR="00221E40" w:rsidRDefault="00221E40" w:rsidP="002270C7">
      <w:pPr>
        <w:pBdr>
          <w:bottom w:val="single" w:sz="12" w:space="1" w:color="auto"/>
        </w:pBdr>
        <w:ind w:left="567"/>
        <w:contextualSpacing/>
        <w:jc w:val="both"/>
        <w:rPr>
          <w:vertAlign w:val="superscript"/>
        </w:rPr>
      </w:pPr>
    </w:p>
    <w:p w:rsidR="00221E40" w:rsidRDefault="00221E40" w:rsidP="002270C7">
      <w:pPr>
        <w:pBdr>
          <w:bottom w:val="single" w:sz="12" w:space="1" w:color="auto"/>
        </w:pBdr>
        <w:ind w:left="567"/>
        <w:contextualSpacing/>
        <w:jc w:val="both"/>
        <w:rPr>
          <w:vertAlign w:val="superscript"/>
        </w:rPr>
      </w:pPr>
    </w:p>
    <w:p w:rsidR="00221E40" w:rsidRDefault="00221E40" w:rsidP="002270C7">
      <w:pPr>
        <w:pBdr>
          <w:bottom w:val="single" w:sz="12" w:space="1" w:color="auto"/>
        </w:pBdr>
        <w:ind w:left="567"/>
        <w:contextualSpacing/>
        <w:jc w:val="both"/>
        <w:rPr>
          <w:vertAlign w:val="superscript"/>
        </w:rPr>
      </w:pPr>
    </w:p>
    <w:p w:rsidR="00221E40" w:rsidRDefault="00221E40" w:rsidP="002270C7">
      <w:pPr>
        <w:jc w:val="center"/>
        <w:rPr>
          <w:sz w:val="18"/>
          <w:szCs w:val="18"/>
        </w:rPr>
      </w:pPr>
    </w:p>
    <w:p w:rsidR="00221E40" w:rsidRDefault="00221E40" w:rsidP="002270C7">
      <w:pPr>
        <w:jc w:val="center"/>
        <w:rPr>
          <w:sz w:val="18"/>
          <w:szCs w:val="18"/>
        </w:rPr>
      </w:pPr>
    </w:p>
    <w:p w:rsidR="00221E40" w:rsidRDefault="00221E40" w:rsidP="00B35423">
      <w:pPr>
        <w:ind w:left="567"/>
        <w:contextualSpacing/>
        <w:jc w:val="both"/>
        <w:rPr>
          <w:vertAlign w:val="superscript"/>
        </w:rPr>
      </w:pPr>
    </w:p>
    <w:p w:rsidR="00221E40" w:rsidRDefault="00221E40" w:rsidP="00B35423">
      <w:pPr>
        <w:jc w:val="center"/>
      </w:pPr>
    </w:p>
    <w:p w:rsidR="00221E40" w:rsidRPr="00393F78" w:rsidRDefault="00221E40" w:rsidP="00B35423">
      <w:pPr>
        <w:jc w:val="center"/>
      </w:pPr>
      <w:r w:rsidRPr="00393F78">
        <w:t>СОГЛАСИЕ ЗАКОННОГО ПРЕДСТАВИТЕЛЯ НА ОБРАБОТКУ ПЕРСОНАЛЬНЫХ ДАННЫХ РЕБЕНКА</w:t>
      </w:r>
    </w:p>
    <w:p w:rsidR="00221E40" w:rsidRPr="00393F78" w:rsidRDefault="00221E40" w:rsidP="00B35423">
      <w:pPr>
        <w:jc w:val="both"/>
      </w:pPr>
    </w:p>
    <w:p w:rsidR="00221E40" w:rsidRPr="00393F78" w:rsidRDefault="00221E40" w:rsidP="00B35423">
      <w:pPr>
        <w:jc w:val="both"/>
      </w:pPr>
    </w:p>
    <w:p w:rsidR="00221E40" w:rsidRPr="00393F78" w:rsidRDefault="00221E40" w:rsidP="00B35423">
      <w:pPr>
        <w:jc w:val="both"/>
        <w:rPr>
          <w:sz w:val="22"/>
          <w:szCs w:val="22"/>
        </w:rPr>
      </w:pPr>
      <w:r w:rsidRPr="00393F78">
        <w:rPr>
          <w:sz w:val="22"/>
          <w:szCs w:val="22"/>
        </w:rPr>
        <w:t>Я, _________________________________________________________________(ФИО),</w:t>
      </w:r>
    </w:p>
    <w:p w:rsidR="00221E40" w:rsidRPr="00393F78" w:rsidRDefault="00221E40" w:rsidP="00B35423">
      <w:pPr>
        <w:jc w:val="both"/>
        <w:rPr>
          <w:sz w:val="22"/>
          <w:szCs w:val="22"/>
        </w:rPr>
      </w:pPr>
    </w:p>
    <w:p w:rsidR="00221E40" w:rsidRPr="00393F78" w:rsidRDefault="00221E40" w:rsidP="00B35423">
      <w:pPr>
        <w:jc w:val="both"/>
        <w:rPr>
          <w:sz w:val="22"/>
          <w:szCs w:val="22"/>
        </w:rPr>
      </w:pPr>
      <w:r w:rsidRPr="00393F78">
        <w:rPr>
          <w:sz w:val="22"/>
          <w:szCs w:val="22"/>
        </w:rPr>
        <w:t xml:space="preserve">проживающий по адресу__________________________________________________, </w:t>
      </w:r>
    </w:p>
    <w:p w:rsidR="00221E40" w:rsidRPr="00393F78" w:rsidRDefault="00221E40" w:rsidP="00B35423">
      <w:pPr>
        <w:jc w:val="both"/>
        <w:rPr>
          <w:sz w:val="22"/>
          <w:szCs w:val="22"/>
        </w:rPr>
      </w:pPr>
    </w:p>
    <w:p w:rsidR="00221E40" w:rsidRDefault="00221E40" w:rsidP="00B35423">
      <w:pPr>
        <w:jc w:val="both"/>
        <w:rPr>
          <w:sz w:val="22"/>
          <w:szCs w:val="22"/>
        </w:rPr>
      </w:pPr>
      <w:r w:rsidRPr="00393F78">
        <w:rPr>
          <w:sz w:val="22"/>
          <w:szCs w:val="22"/>
        </w:rPr>
        <w:t xml:space="preserve">Паспорт </w:t>
      </w:r>
      <w:r>
        <w:rPr>
          <w:sz w:val="22"/>
          <w:szCs w:val="22"/>
        </w:rPr>
        <w:t xml:space="preserve">серия ____________ номер </w:t>
      </w:r>
      <w:r w:rsidRPr="00393F78">
        <w:rPr>
          <w:sz w:val="22"/>
          <w:szCs w:val="22"/>
        </w:rPr>
        <w:t>___________________</w:t>
      </w:r>
    </w:p>
    <w:p w:rsidR="00221E40" w:rsidRPr="00393F78" w:rsidRDefault="00221E40" w:rsidP="00B35423">
      <w:pPr>
        <w:jc w:val="both"/>
        <w:rPr>
          <w:sz w:val="22"/>
          <w:szCs w:val="22"/>
        </w:rPr>
      </w:pPr>
      <w:r w:rsidRPr="00393F78">
        <w:rPr>
          <w:sz w:val="22"/>
          <w:szCs w:val="22"/>
        </w:rPr>
        <w:t>выдан (кем и когда) ________________________________</w:t>
      </w:r>
      <w:r>
        <w:rPr>
          <w:sz w:val="22"/>
          <w:szCs w:val="22"/>
        </w:rPr>
        <w:t>дата _________________г</w:t>
      </w:r>
    </w:p>
    <w:p w:rsidR="00221E40" w:rsidRPr="00393F78" w:rsidRDefault="00221E40" w:rsidP="00B35423">
      <w:pPr>
        <w:jc w:val="both"/>
        <w:rPr>
          <w:sz w:val="22"/>
          <w:szCs w:val="22"/>
        </w:rPr>
      </w:pPr>
    </w:p>
    <w:p w:rsidR="00221E40" w:rsidRPr="00393F78" w:rsidRDefault="00221E40" w:rsidP="00B35423">
      <w:pPr>
        <w:jc w:val="both"/>
        <w:rPr>
          <w:sz w:val="22"/>
          <w:szCs w:val="22"/>
        </w:rPr>
      </w:pPr>
      <w:r w:rsidRPr="00393F78">
        <w:rPr>
          <w:sz w:val="22"/>
          <w:szCs w:val="22"/>
        </w:rPr>
        <w:t>Настоящим даю свое согласие на обработку в МАУ «</w:t>
      </w:r>
      <w:r w:rsidRPr="00393F78">
        <w:rPr>
          <w:sz w:val="22"/>
          <w:szCs w:val="22"/>
          <w:lang w:val="en-US"/>
        </w:rPr>
        <w:t>C</w:t>
      </w:r>
      <w:r w:rsidRPr="00393F78">
        <w:rPr>
          <w:sz w:val="22"/>
          <w:szCs w:val="22"/>
        </w:rPr>
        <w:t xml:space="preserve">ШОР «Яр Чаллы» персональных данных </w:t>
      </w:r>
      <w:r>
        <w:rPr>
          <w:sz w:val="22"/>
          <w:szCs w:val="22"/>
        </w:rPr>
        <w:t xml:space="preserve">моего сына/ дочери </w:t>
      </w:r>
      <w:r w:rsidRPr="00393F78">
        <w:rPr>
          <w:sz w:val="22"/>
          <w:szCs w:val="22"/>
        </w:rPr>
        <w:t xml:space="preserve"> (Ф.И.О.</w:t>
      </w:r>
      <w:r>
        <w:rPr>
          <w:sz w:val="22"/>
          <w:szCs w:val="22"/>
        </w:rPr>
        <w:t xml:space="preserve"> ребенка</w:t>
      </w:r>
      <w:r w:rsidRPr="00393F78">
        <w:rPr>
          <w:sz w:val="22"/>
          <w:szCs w:val="22"/>
        </w:rPr>
        <w:t xml:space="preserve">)  </w:t>
      </w:r>
    </w:p>
    <w:p w:rsidR="00221E40" w:rsidRDefault="00221E40" w:rsidP="00B35423">
      <w:pPr>
        <w:jc w:val="both"/>
        <w:rPr>
          <w:sz w:val="22"/>
          <w:szCs w:val="22"/>
        </w:rPr>
      </w:pPr>
      <w:r w:rsidRPr="00393F78">
        <w:rPr>
          <w:sz w:val="22"/>
          <w:szCs w:val="22"/>
        </w:rPr>
        <w:t xml:space="preserve"> _______________________________________________________________</w:t>
      </w:r>
      <w:r>
        <w:rPr>
          <w:sz w:val="22"/>
          <w:szCs w:val="22"/>
        </w:rPr>
        <w:t>______</w:t>
      </w:r>
      <w:r w:rsidRPr="00393F78">
        <w:rPr>
          <w:sz w:val="22"/>
          <w:szCs w:val="22"/>
        </w:rPr>
        <w:t xml:space="preserve">__, </w:t>
      </w:r>
    </w:p>
    <w:p w:rsidR="00221E40" w:rsidRDefault="00221E40" w:rsidP="00B35423">
      <w:pPr>
        <w:jc w:val="both"/>
        <w:rPr>
          <w:sz w:val="22"/>
          <w:szCs w:val="22"/>
        </w:rPr>
      </w:pPr>
    </w:p>
    <w:p w:rsidR="00221E40" w:rsidRPr="00393F78" w:rsidRDefault="00221E40" w:rsidP="00B35423">
      <w:pPr>
        <w:jc w:val="both"/>
        <w:rPr>
          <w:sz w:val="22"/>
          <w:szCs w:val="22"/>
        </w:rPr>
      </w:pPr>
      <w:r w:rsidRPr="00393F78">
        <w:rPr>
          <w:sz w:val="22"/>
          <w:szCs w:val="22"/>
        </w:rPr>
        <w:t>относящихся исключительно к перечисленным ниже категориям персональных данных:</w:t>
      </w:r>
    </w:p>
    <w:p w:rsidR="00221E40" w:rsidRPr="00393F78" w:rsidRDefault="00221E40" w:rsidP="00B35423">
      <w:pPr>
        <w:jc w:val="both"/>
        <w:rPr>
          <w:sz w:val="22"/>
          <w:szCs w:val="22"/>
        </w:rPr>
      </w:pPr>
      <w:r w:rsidRPr="00393F78">
        <w:rPr>
          <w:sz w:val="22"/>
          <w:szCs w:val="22"/>
        </w:rPr>
        <w:t>- фамилия, имя, отчество;</w:t>
      </w:r>
    </w:p>
    <w:p w:rsidR="00221E40" w:rsidRPr="00393F78" w:rsidRDefault="00221E40" w:rsidP="00B35423">
      <w:pPr>
        <w:jc w:val="both"/>
        <w:rPr>
          <w:sz w:val="22"/>
          <w:szCs w:val="22"/>
        </w:rPr>
      </w:pPr>
      <w:r w:rsidRPr="00393F78">
        <w:rPr>
          <w:sz w:val="22"/>
          <w:szCs w:val="22"/>
        </w:rPr>
        <w:t>- год, месяц, дата и место рождения;</w:t>
      </w:r>
    </w:p>
    <w:p w:rsidR="00221E40" w:rsidRPr="00393F78" w:rsidRDefault="00221E40" w:rsidP="00B35423">
      <w:pPr>
        <w:jc w:val="both"/>
        <w:rPr>
          <w:sz w:val="22"/>
          <w:szCs w:val="22"/>
        </w:rPr>
      </w:pPr>
      <w:r w:rsidRPr="00393F78">
        <w:rPr>
          <w:sz w:val="22"/>
          <w:szCs w:val="22"/>
        </w:rPr>
        <w:t>- адрес проживания (регистрации);</w:t>
      </w:r>
    </w:p>
    <w:p w:rsidR="00221E40" w:rsidRPr="00393F78" w:rsidRDefault="00221E40" w:rsidP="00B35423">
      <w:pPr>
        <w:jc w:val="both"/>
        <w:rPr>
          <w:sz w:val="22"/>
          <w:szCs w:val="22"/>
        </w:rPr>
      </w:pPr>
      <w:r w:rsidRPr="00393F78">
        <w:rPr>
          <w:sz w:val="22"/>
          <w:szCs w:val="22"/>
        </w:rPr>
        <w:t xml:space="preserve"> - дата прибытия (выбытия) в образовательное учреждение;</w:t>
      </w:r>
    </w:p>
    <w:p w:rsidR="00221E40" w:rsidRPr="00393F78" w:rsidRDefault="00221E40" w:rsidP="00B35423">
      <w:pPr>
        <w:jc w:val="both"/>
        <w:rPr>
          <w:sz w:val="22"/>
          <w:szCs w:val="22"/>
        </w:rPr>
      </w:pPr>
      <w:r w:rsidRPr="00393F78">
        <w:rPr>
          <w:sz w:val="22"/>
          <w:szCs w:val="22"/>
        </w:rPr>
        <w:t>- серия, номер основного документа, удостоверяющего личность;</w:t>
      </w:r>
    </w:p>
    <w:p w:rsidR="00221E40" w:rsidRPr="00393F78" w:rsidRDefault="00221E40" w:rsidP="00B35423">
      <w:pPr>
        <w:jc w:val="both"/>
        <w:rPr>
          <w:sz w:val="22"/>
          <w:szCs w:val="22"/>
        </w:rPr>
      </w:pPr>
      <w:r w:rsidRPr="00393F78">
        <w:rPr>
          <w:sz w:val="22"/>
          <w:szCs w:val="22"/>
        </w:rPr>
        <w:t>- ИНН, СНИЛС;</w:t>
      </w:r>
    </w:p>
    <w:p w:rsidR="00221E40" w:rsidRPr="00393F78" w:rsidRDefault="00221E40" w:rsidP="00B35423">
      <w:pPr>
        <w:jc w:val="both"/>
        <w:rPr>
          <w:sz w:val="22"/>
          <w:szCs w:val="22"/>
        </w:rPr>
      </w:pPr>
      <w:r w:rsidRPr="00393F78">
        <w:rPr>
          <w:sz w:val="22"/>
          <w:szCs w:val="22"/>
        </w:rPr>
        <w:t>- пол, статус семьи.</w:t>
      </w:r>
    </w:p>
    <w:p w:rsidR="00221E40" w:rsidRPr="00393F78" w:rsidRDefault="00221E40" w:rsidP="00B35423">
      <w:pPr>
        <w:jc w:val="both"/>
        <w:rPr>
          <w:sz w:val="22"/>
          <w:szCs w:val="22"/>
        </w:rPr>
      </w:pPr>
      <w:r w:rsidRPr="00393F78">
        <w:rPr>
          <w:sz w:val="22"/>
          <w:szCs w:val="22"/>
        </w:rPr>
        <w:t>В  целях использования для организации тренировочного процесса.</w:t>
      </w:r>
    </w:p>
    <w:p w:rsidR="00221E40" w:rsidRPr="00393F78" w:rsidRDefault="00221E40" w:rsidP="00B35423">
      <w:pPr>
        <w:jc w:val="both"/>
        <w:rPr>
          <w:sz w:val="22"/>
          <w:szCs w:val="22"/>
        </w:rPr>
      </w:pPr>
    </w:p>
    <w:p w:rsidR="00221E40" w:rsidRPr="00393F78" w:rsidRDefault="00221E40" w:rsidP="00B35423">
      <w:pPr>
        <w:jc w:val="both"/>
        <w:rPr>
          <w:sz w:val="22"/>
          <w:szCs w:val="22"/>
        </w:rPr>
      </w:pPr>
    </w:p>
    <w:p w:rsidR="00221E40" w:rsidRPr="00393F78" w:rsidRDefault="00221E40" w:rsidP="00B35423">
      <w:pPr>
        <w:jc w:val="both"/>
        <w:rPr>
          <w:sz w:val="22"/>
          <w:szCs w:val="22"/>
        </w:rPr>
      </w:pPr>
      <w:r w:rsidRPr="00393F78">
        <w:rPr>
          <w:sz w:val="22"/>
          <w:szCs w:val="22"/>
        </w:rPr>
        <w:t>Данное Согласие действует до достижения целей обработки персональных данных в МАУ «СШОР «Яр Чаллы» или до отзыва данного Согласия. Данное Согласие может быть отозвано в любой момент по моему письменному заявлению.</w:t>
      </w:r>
    </w:p>
    <w:p w:rsidR="00221E40" w:rsidRPr="00393F78" w:rsidRDefault="00221E40" w:rsidP="00B35423">
      <w:pPr>
        <w:jc w:val="both"/>
        <w:rPr>
          <w:sz w:val="22"/>
          <w:szCs w:val="22"/>
        </w:rPr>
      </w:pPr>
    </w:p>
    <w:p w:rsidR="00221E40" w:rsidRPr="00393F78" w:rsidRDefault="00221E40" w:rsidP="00B35423">
      <w:pPr>
        <w:jc w:val="both"/>
        <w:rPr>
          <w:sz w:val="22"/>
          <w:szCs w:val="22"/>
        </w:rPr>
      </w:pPr>
    </w:p>
    <w:p w:rsidR="00221E40" w:rsidRPr="00393F78" w:rsidRDefault="00221E40" w:rsidP="00B35423">
      <w:pPr>
        <w:jc w:val="both"/>
        <w:rPr>
          <w:sz w:val="22"/>
          <w:szCs w:val="22"/>
        </w:rPr>
      </w:pPr>
    </w:p>
    <w:p w:rsidR="00221E40" w:rsidRPr="00393F78" w:rsidRDefault="00221E40" w:rsidP="00B35423">
      <w:pPr>
        <w:jc w:val="both"/>
        <w:rPr>
          <w:sz w:val="22"/>
          <w:szCs w:val="22"/>
        </w:rPr>
      </w:pPr>
      <w:r w:rsidRPr="00393F78">
        <w:rPr>
          <w:sz w:val="22"/>
          <w:szCs w:val="22"/>
        </w:rPr>
        <w:t>Дата: __________20</w:t>
      </w:r>
      <w:r>
        <w:rPr>
          <w:sz w:val="22"/>
          <w:szCs w:val="22"/>
        </w:rPr>
        <w:t>_____</w:t>
      </w:r>
      <w:r w:rsidRPr="00393F78">
        <w:rPr>
          <w:sz w:val="22"/>
          <w:szCs w:val="22"/>
        </w:rPr>
        <w:t xml:space="preserve">  г</w:t>
      </w:r>
    </w:p>
    <w:p w:rsidR="00221E40" w:rsidRPr="00393F78" w:rsidRDefault="00221E40" w:rsidP="00B35423">
      <w:pPr>
        <w:rPr>
          <w:sz w:val="22"/>
          <w:szCs w:val="22"/>
        </w:rPr>
      </w:pPr>
    </w:p>
    <w:p w:rsidR="00221E40" w:rsidRPr="00393F78" w:rsidRDefault="00221E40" w:rsidP="00B35423">
      <w:pPr>
        <w:rPr>
          <w:sz w:val="22"/>
          <w:szCs w:val="22"/>
        </w:rPr>
      </w:pPr>
      <w:r w:rsidRPr="00393F78">
        <w:rPr>
          <w:sz w:val="22"/>
          <w:szCs w:val="22"/>
        </w:rPr>
        <w:t>Подпись: ________________________ (______________________)</w:t>
      </w:r>
    </w:p>
    <w:p w:rsidR="00221E40" w:rsidRDefault="00221E40" w:rsidP="00B35423">
      <w:pPr>
        <w:pBdr>
          <w:bottom w:val="single" w:sz="12" w:space="1" w:color="auto"/>
        </w:pBdr>
        <w:ind w:left="567"/>
        <w:contextualSpacing/>
        <w:jc w:val="both"/>
        <w:rPr>
          <w:vertAlign w:val="superscript"/>
        </w:rPr>
      </w:pPr>
    </w:p>
    <w:p w:rsidR="00221E40" w:rsidRDefault="00221E40" w:rsidP="00B35423">
      <w:pPr>
        <w:pBdr>
          <w:bottom w:val="single" w:sz="12" w:space="1" w:color="auto"/>
        </w:pBdr>
        <w:ind w:left="567"/>
        <w:contextualSpacing/>
        <w:jc w:val="both"/>
        <w:rPr>
          <w:vertAlign w:val="superscript"/>
        </w:rPr>
      </w:pPr>
    </w:p>
    <w:p w:rsidR="00221E40" w:rsidRDefault="00221E40" w:rsidP="00B35423">
      <w:pPr>
        <w:pBdr>
          <w:bottom w:val="single" w:sz="12" w:space="1" w:color="auto"/>
        </w:pBdr>
        <w:ind w:left="567"/>
        <w:contextualSpacing/>
        <w:jc w:val="both"/>
        <w:rPr>
          <w:vertAlign w:val="superscript"/>
        </w:rPr>
      </w:pPr>
    </w:p>
    <w:p w:rsidR="00221E40" w:rsidRDefault="00221E40" w:rsidP="00FF1650">
      <w:pPr>
        <w:ind w:left="567"/>
        <w:contextualSpacing/>
        <w:jc w:val="both"/>
        <w:rPr>
          <w:vertAlign w:val="superscript"/>
        </w:rPr>
      </w:pPr>
    </w:p>
    <w:sectPr w:rsidR="00221E40" w:rsidSect="00482C75">
      <w:pgSz w:w="16838" w:h="11906" w:orient="landscape"/>
      <w:pgMar w:top="284" w:right="284" w:bottom="312" w:left="284" w:header="709" w:footer="709" w:gutter="0"/>
      <w:cols w:num="2" w:sep="1" w:space="44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1E20"/>
    <w:rsid w:val="000068F2"/>
    <w:rsid w:val="0002201E"/>
    <w:rsid w:val="000442CF"/>
    <w:rsid w:val="00052CE6"/>
    <w:rsid w:val="00066328"/>
    <w:rsid w:val="000679C3"/>
    <w:rsid w:val="00084084"/>
    <w:rsid w:val="00087427"/>
    <w:rsid w:val="00097822"/>
    <w:rsid w:val="000A3F65"/>
    <w:rsid w:val="000C0819"/>
    <w:rsid w:val="000E22AD"/>
    <w:rsid w:val="0016429C"/>
    <w:rsid w:val="00187CD1"/>
    <w:rsid w:val="001C1FD9"/>
    <w:rsid w:val="001D711F"/>
    <w:rsid w:val="001F0A39"/>
    <w:rsid w:val="001F31E3"/>
    <w:rsid w:val="001F5ED5"/>
    <w:rsid w:val="00221E40"/>
    <w:rsid w:val="002270C7"/>
    <w:rsid w:val="00236D90"/>
    <w:rsid w:val="0024002D"/>
    <w:rsid w:val="0024137A"/>
    <w:rsid w:val="00246651"/>
    <w:rsid w:val="00250622"/>
    <w:rsid w:val="00281E20"/>
    <w:rsid w:val="00285F62"/>
    <w:rsid w:val="00293C2A"/>
    <w:rsid w:val="002A08E1"/>
    <w:rsid w:val="002A206A"/>
    <w:rsid w:val="002A3925"/>
    <w:rsid w:val="002A64CF"/>
    <w:rsid w:val="002E16B1"/>
    <w:rsid w:val="002F751F"/>
    <w:rsid w:val="0033374A"/>
    <w:rsid w:val="0035356C"/>
    <w:rsid w:val="00383288"/>
    <w:rsid w:val="00393F78"/>
    <w:rsid w:val="003C064E"/>
    <w:rsid w:val="003D0C96"/>
    <w:rsid w:val="003E77D8"/>
    <w:rsid w:val="00407A4F"/>
    <w:rsid w:val="00445A50"/>
    <w:rsid w:val="0045137E"/>
    <w:rsid w:val="00451D8F"/>
    <w:rsid w:val="00454649"/>
    <w:rsid w:val="00456E66"/>
    <w:rsid w:val="004571A7"/>
    <w:rsid w:val="00482C75"/>
    <w:rsid w:val="004C0471"/>
    <w:rsid w:val="004E7D93"/>
    <w:rsid w:val="00503A0E"/>
    <w:rsid w:val="00530FDB"/>
    <w:rsid w:val="00535643"/>
    <w:rsid w:val="00550B7B"/>
    <w:rsid w:val="00571F2A"/>
    <w:rsid w:val="0057663E"/>
    <w:rsid w:val="005856B3"/>
    <w:rsid w:val="005B5009"/>
    <w:rsid w:val="005C617A"/>
    <w:rsid w:val="005C7DDF"/>
    <w:rsid w:val="005D21E1"/>
    <w:rsid w:val="005D6E94"/>
    <w:rsid w:val="005D77C1"/>
    <w:rsid w:val="0061539E"/>
    <w:rsid w:val="006310E0"/>
    <w:rsid w:val="006368B6"/>
    <w:rsid w:val="00650F47"/>
    <w:rsid w:val="00652335"/>
    <w:rsid w:val="006635CF"/>
    <w:rsid w:val="0068304C"/>
    <w:rsid w:val="00696F5D"/>
    <w:rsid w:val="006B6184"/>
    <w:rsid w:val="007014B1"/>
    <w:rsid w:val="00722178"/>
    <w:rsid w:val="00723EF2"/>
    <w:rsid w:val="00742452"/>
    <w:rsid w:val="00742FED"/>
    <w:rsid w:val="00746BE7"/>
    <w:rsid w:val="00756C08"/>
    <w:rsid w:val="00775C25"/>
    <w:rsid w:val="00786179"/>
    <w:rsid w:val="007A5D3E"/>
    <w:rsid w:val="007D560A"/>
    <w:rsid w:val="007E67EC"/>
    <w:rsid w:val="00817678"/>
    <w:rsid w:val="00861ACD"/>
    <w:rsid w:val="00895742"/>
    <w:rsid w:val="008A25AF"/>
    <w:rsid w:val="008A31F9"/>
    <w:rsid w:val="008A7F08"/>
    <w:rsid w:val="008B43D1"/>
    <w:rsid w:val="008C3EBE"/>
    <w:rsid w:val="009019D3"/>
    <w:rsid w:val="009940DE"/>
    <w:rsid w:val="00996741"/>
    <w:rsid w:val="009A09F3"/>
    <w:rsid w:val="009C671C"/>
    <w:rsid w:val="00A0585A"/>
    <w:rsid w:val="00A21748"/>
    <w:rsid w:val="00A27307"/>
    <w:rsid w:val="00A367BC"/>
    <w:rsid w:val="00A47681"/>
    <w:rsid w:val="00A50499"/>
    <w:rsid w:val="00A52F20"/>
    <w:rsid w:val="00A7177D"/>
    <w:rsid w:val="00A7652A"/>
    <w:rsid w:val="00A92A90"/>
    <w:rsid w:val="00AA0A6A"/>
    <w:rsid w:val="00AC66FD"/>
    <w:rsid w:val="00AD0008"/>
    <w:rsid w:val="00AD5BD4"/>
    <w:rsid w:val="00AE5BC4"/>
    <w:rsid w:val="00AE6A2C"/>
    <w:rsid w:val="00AF520F"/>
    <w:rsid w:val="00B00C45"/>
    <w:rsid w:val="00B35423"/>
    <w:rsid w:val="00B567C5"/>
    <w:rsid w:val="00B74CAC"/>
    <w:rsid w:val="00B91C04"/>
    <w:rsid w:val="00B96ABC"/>
    <w:rsid w:val="00BB6AD0"/>
    <w:rsid w:val="00BC6A32"/>
    <w:rsid w:val="00BD3B80"/>
    <w:rsid w:val="00BF437E"/>
    <w:rsid w:val="00C0190E"/>
    <w:rsid w:val="00C0532A"/>
    <w:rsid w:val="00C06726"/>
    <w:rsid w:val="00C128A8"/>
    <w:rsid w:val="00C2240A"/>
    <w:rsid w:val="00C3255A"/>
    <w:rsid w:val="00C44751"/>
    <w:rsid w:val="00C477D7"/>
    <w:rsid w:val="00C56D1C"/>
    <w:rsid w:val="00CB3CD9"/>
    <w:rsid w:val="00CC3CD3"/>
    <w:rsid w:val="00CD4A55"/>
    <w:rsid w:val="00CF0C2A"/>
    <w:rsid w:val="00CF282E"/>
    <w:rsid w:val="00D14DE0"/>
    <w:rsid w:val="00D2010E"/>
    <w:rsid w:val="00D25DAF"/>
    <w:rsid w:val="00D3111F"/>
    <w:rsid w:val="00D5232F"/>
    <w:rsid w:val="00D735FD"/>
    <w:rsid w:val="00DA22A6"/>
    <w:rsid w:val="00DA2586"/>
    <w:rsid w:val="00DE3562"/>
    <w:rsid w:val="00E001F4"/>
    <w:rsid w:val="00E11EF7"/>
    <w:rsid w:val="00E1430D"/>
    <w:rsid w:val="00E2016A"/>
    <w:rsid w:val="00E3069F"/>
    <w:rsid w:val="00E44597"/>
    <w:rsid w:val="00E54118"/>
    <w:rsid w:val="00E72A77"/>
    <w:rsid w:val="00EC6A19"/>
    <w:rsid w:val="00ED0C48"/>
    <w:rsid w:val="00F1636B"/>
    <w:rsid w:val="00F45BD0"/>
    <w:rsid w:val="00F517D7"/>
    <w:rsid w:val="00F97EF9"/>
    <w:rsid w:val="00FD0DC3"/>
    <w:rsid w:val="00FE3EAF"/>
    <w:rsid w:val="00FF1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CAC"/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8C3EBE"/>
    <w:pPr>
      <w:shd w:val="clear" w:color="auto" w:fill="000080"/>
    </w:pPr>
    <w:rPr>
      <w:sz w:val="2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3D0C96"/>
    <w:rPr>
      <w:rFonts w:cs="Times New Roman"/>
      <w:sz w:val="2"/>
    </w:rPr>
  </w:style>
  <w:style w:type="paragraph" w:styleId="BalloonText">
    <w:name w:val="Balloon Text"/>
    <w:basedOn w:val="Normal"/>
    <w:link w:val="BalloonTextChar"/>
    <w:uiPriority w:val="99"/>
    <w:semiHidden/>
    <w:rsid w:val="00FD0DC3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D0DC3"/>
    <w:rPr>
      <w:rFonts w:ascii="Tahoma" w:hAnsi="Tahoma" w:cs="Times New Roman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272</TotalTime>
  <Pages>2</Pages>
  <Words>1064</Words>
  <Characters>6068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44</cp:revision>
  <cp:lastPrinted>2019-04-03T06:12:00Z</cp:lastPrinted>
  <dcterms:created xsi:type="dcterms:W3CDTF">2013-11-28T04:50:00Z</dcterms:created>
  <dcterms:modified xsi:type="dcterms:W3CDTF">2019-09-11T06:12:00Z</dcterms:modified>
</cp:coreProperties>
</file>